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91A494" w14:textId="77777777" w:rsidR="007A239B" w:rsidRPr="00841E56" w:rsidRDefault="007A239B" w:rsidP="007A239B">
      <w:pPr>
        <w:rPr>
          <w:rFonts w:ascii="Verdana" w:hAnsi="Verdana"/>
          <w:b/>
          <w:color w:val="1F4E79" w:themeColor="accent1" w:themeShade="80"/>
          <w:sz w:val="28"/>
          <w:szCs w:val="28"/>
        </w:rPr>
      </w:pPr>
      <w:bookmarkStart w:id="0" w:name="_GoBack"/>
      <w:bookmarkEnd w:id="0"/>
      <w:r w:rsidRPr="00841E56">
        <w:rPr>
          <w:rFonts w:ascii="Verdana" w:hAnsi="Verdana"/>
          <w:b/>
          <w:color w:val="1F4E79" w:themeColor="accent1" w:themeShade="80"/>
          <w:sz w:val="28"/>
          <w:szCs w:val="28"/>
        </w:rPr>
        <w:t>Appendix of Follow-up Questions</w:t>
      </w:r>
    </w:p>
    <w:p w14:paraId="6A63837A" w14:textId="77777777" w:rsidR="007A239B" w:rsidRPr="00E11CC0" w:rsidRDefault="007A239B" w:rsidP="007A239B">
      <w:pPr>
        <w:rPr>
          <w:rFonts w:ascii="Verdana" w:hAnsi="Verdana" w:cs="Arial"/>
          <w:sz w:val="20"/>
          <w:szCs w:val="20"/>
        </w:rPr>
      </w:pPr>
    </w:p>
    <w:p w14:paraId="06B7C4A1" w14:textId="77777777" w:rsidR="007A239B" w:rsidRPr="00E11CC0" w:rsidRDefault="007A239B" w:rsidP="007A239B">
      <w:pPr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sz w:val="20"/>
          <w:szCs w:val="20"/>
        </w:rPr>
        <w:t>Follow-up questions are used to deepen your understanding of what the client’s answers really mean. Below are categories of answers you might receive and examples of follow-up questions you can use in those instances. Use the examples below until you develop your own style.</w:t>
      </w:r>
    </w:p>
    <w:p w14:paraId="689C393E" w14:textId="77777777" w:rsidR="007A239B" w:rsidRDefault="007A239B" w:rsidP="007A239B">
      <w:pPr>
        <w:rPr>
          <w:rFonts w:ascii="Verdana" w:hAnsi="Verdana"/>
          <w:b/>
          <w:color w:val="1F4E79" w:themeColor="accent1" w:themeShade="80"/>
        </w:rPr>
      </w:pPr>
    </w:p>
    <w:p w14:paraId="01D2D06E" w14:textId="77777777" w:rsidR="007A239B" w:rsidRPr="00015BA1" w:rsidRDefault="007A239B" w:rsidP="007A239B">
      <w:pPr>
        <w:rPr>
          <w:rFonts w:ascii="Verdana" w:hAnsi="Verdana"/>
          <w:b/>
          <w:color w:val="644B78"/>
        </w:rPr>
      </w:pPr>
      <w:r w:rsidRPr="00841E56">
        <w:rPr>
          <w:rFonts w:ascii="Verdana" w:hAnsi="Verdana"/>
          <w:b/>
          <w:color w:val="1F4E79" w:themeColor="accent1" w:themeShade="80"/>
        </w:rPr>
        <w:t>Age</w:t>
      </w:r>
      <w:r>
        <w:rPr>
          <w:rFonts w:ascii="Verdana" w:hAnsi="Verdana"/>
          <w:b/>
          <w:color w:val="644B78"/>
        </w:rPr>
        <w:br/>
      </w:r>
    </w:p>
    <w:p w14:paraId="0F92AFA1" w14:textId="77777777" w:rsidR="007A239B" w:rsidRPr="00E11CC0" w:rsidRDefault="007A239B" w:rsidP="007A239B">
      <w:pPr>
        <w:pStyle w:val="ListParagraph"/>
        <w:numPr>
          <w:ilvl w:val="0"/>
          <w:numId w:val="1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is significant or important about this age?</w:t>
      </w:r>
    </w:p>
    <w:p w14:paraId="096878A7" w14:textId="77777777" w:rsidR="007A239B" w:rsidRPr="00E11CC0" w:rsidRDefault="007A239B" w:rsidP="007A239B">
      <w:pPr>
        <w:pStyle w:val="ListParagraph"/>
        <w:numPr>
          <w:ilvl w:val="0"/>
          <w:numId w:val="1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happened at this age?</w:t>
      </w:r>
    </w:p>
    <w:p w14:paraId="07E95BE3" w14:textId="77777777" w:rsidR="007A239B" w:rsidRPr="00E11CC0" w:rsidRDefault="007A239B" w:rsidP="007A239B">
      <w:pPr>
        <w:pStyle w:val="ListParagraph"/>
        <w:numPr>
          <w:ilvl w:val="0"/>
          <w:numId w:val="1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decision did you make at this time?</w:t>
      </w:r>
    </w:p>
    <w:p w14:paraId="1E76D64E" w14:textId="77777777" w:rsidR="007A239B" w:rsidRPr="00E11CC0" w:rsidRDefault="007A239B" w:rsidP="007A239B">
      <w:pPr>
        <w:numPr>
          <w:ilvl w:val="0"/>
          <w:numId w:val="1"/>
        </w:numPr>
        <w:spacing w:after="120"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Did we form any beliefs about ourselves, people, or life as a result of what happened?</w:t>
      </w:r>
    </w:p>
    <w:p w14:paraId="500822B6" w14:textId="77777777" w:rsidR="007A239B" w:rsidRPr="00015BA1" w:rsidRDefault="007A239B" w:rsidP="007A239B">
      <w:pPr>
        <w:rPr>
          <w:rFonts w:ascii="Verdana" w:hAnsi="Verdana"/>
          <w:b/>
          <w:color w:val="644B78"/>
        </w:rPr>
      </w:pPr>
      <w:r>
        <w:rPr>
          <w:rFonts w:ascii="Verdana" w:hAnsi="Verdana"/>
          <w:b/>
          <w:color w:val="644B78"/>
        </w:rPr>
        <w:br/>
      </w:r>
      <w:r w:rsidRPr="00841E56">
        <w:rPr>
          <w:rFonts w:ascii="Verdana" w:hAnsi="Verdana"/>
          <w:b/>
          <w:color w:val="1F4E79" w:themeColor="accent1" w:themeShade="80"/>
        </w:rPr>
        <w:t>Decision</w:t>
      </w:r>
      <w:r w:rsidRPr="00841E56">
        <w:rPr>
          <w:rFonts w:ascii="Verdana" w:hAnsi="Verdana"/>
          <w:b/>
          <w:color w:val="1F4E79" w:themeColor="accent1" w:themeShade="80"/>
        </w:rPr>
        <w:br/>
      </w:r>
    </w:p>
    <w:p w14:paraId="632878AE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did you act on that decision?</w:t>
      </w:r>
    </w:p>
    <w:p w14:paraId="22AA9FE0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is the benefit of this decision?</w:t>
      </w:r>
    </w:p>
    <w:p w14:paraId="06C4271A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Did this decision work – was it successful?</w:t>
      </w:r>
    </w:p>
    <w:p w14:paraId="2E1CB1F1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If no, how did you handle it?</w:t>
      </w:r>
    </w:p>
    <w:p w14:paraId="1DE32572" w14:textId="77777777" w:rsidR="007A239B" w:rsidRPr="00E11CC0" w:rsidRDefault="007A239B" w:rsidP="007A239B">
      <w:pPr>
        <w:rPr>
          <w:rFonts w:ascii="Verdana" w:hAnsi="Verdana"/>
          <w:sz w:val="20"/>
          <w:szCs w:val="20"/>
        </w:rPr>
      </w:pPr>
    </w:p>
    <w:p w14:paraId="2E20576A" w14:textId="77777777" w:rsidR="007A239B" w:rsidRPr="00E11CC0" w:rsidRDefault="007A239B" w:rsidP="007A239B">
      <w:pPr>
        <w:rPr>
          <w:rFonts w:ascii="Verdana" w:hAnsi="Verdana"/>
          <w:b/>
          <w:sz w:val="20"/>
          <w:szCs w:val="20"/>
        </w:rPr>
      </w:pPr>
    </w:p>
    <w:p w14:paraId="29C63E8C" w14:textId="77777777" w:rsidR="007A239B" w:rsidRPr="00841E56" w:rsidRDefault="007A239B" w:rsidP="007A239B">
      <w:pPr>
        <w:rPr>
          <w:rFonts w:ascii="Verdana" w:hAnsi="Verdana"/>
          <w:b/>
          <w:color w:val="1F4E79" w:themeColor="accent1" w:themeShade="80"/>
        </w:rPr>
      </w:pPr>
      <w:r w:rsidRPr="00841E56">
        <w:rPr>
          <w:rFonts w:ascii="Verdana" w:hAnsi="Verdana"/>
          <w:b/>
          <w:color w:val="1F4E79" w:themeColor="accent1" w:themeShade="80"/>
        </w:rPr>
        <w:t>Strategies</w:t>
      </w:r>
      <w:r w:rsidRPr="00841E56">
        <w:rPr>
          <w:rFonts w:ascii="Verdana" w:hAnsi="Verdana"/>
          <w:b/>
          <w:color w:val="1F4E79" w:themeColor="accent1" w:themeShade="80"/>
        </w:rPr>
        <w:br/>
      </w:r>
    </w:p>
    <w:p w14:paraId="355A4DD0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Do you believe this strategy is effective?</w:t>
      </w:r>
    </w:p>
    <w:p w14:paraId="6467ECF1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triggers you to do this strategy?</w:t>
      </w:r>
    </w:p>
    <w:p w14:paraId="01F9C53A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In what way are you trying to benefit me by doing this?</w:t>
      </w:r>
    </w:p>
    <w:p w14:paraId="660FF638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exactly do you do this?</w:t>
      </w:r>
    </w:p>
    <w:p w14:paraId="0D65AC5F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How/where did you learn to do this?</w:t>
      </w:r>
    </w:p>
    <w:p w14:paraId="109283D1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lastRenderedPageBreak/>
        <w:t>ATP:</w:t>
      </w:r>
      <w:r w:rsidRPr="00E11CC0">
        <w:rPr>
          <w:rFonts w:ascii="Verdana" w:hAnsi="Verdana"/>
          <w:sz w:val="20"/>
          <w:szCs w:val="20"/>
        </w:rPr>
        <w:t xml:space="preserve"> ___________________________________ (name the strategy) how?</w:t>
      </w:r>
    </w:p>
    <w:p w14:paraId="5FD7B174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Are you aware of any negative consequences of doing this?</w:t>
      </w:r>
    </w:p>
    <w:p w14:paraId="70BFA8BF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is the benefit of doing this?</w:t>
      </w:r>
    </w:p>
    <w:p w14:paraId="03B9A006" w14:textId="77777777" w:rsidR="007A239B" w:rsidRPr="00E11CC0" w:rsidRDefault="007A239B" w:rsidP="007A239B">
      <w:pPr>
        <w:spacing w:line="360" w:lineRule="auto"/>
        <w:rPr>
          <w:rFonts w:ascii="Verdana" w:hAnsi="Verdana"/>
          <w:sz w:val="20"/>
          <w:szCs w:val="20"/>
        </w:rPr>
      </w:pPr>
    </w:p>
    <w:p w14:paraId="033CCABE" w14:textId="77777777" w:rsidR="007A239B" w:rsidRPr="00841E56" w:rsidRDefault="007A239B" w:rsidP="007A239B">
      <w:pPr>
        <w:rPr>
          <w:rFonts w:ascii="Verdana" w:hAnsi="Verdana"/>
          <w:b/>
          <w:color w:val="1F4E79" w:themeColor="accent1" w:themeShade="80"/>
        </w:rPr>
      </w:pPr>
      <w:r w:rsidRPr="00841E56">
        <w:rPr>
          <w:rFonts w:ascii="Verdana" w:hAnsi="Verdana"/>
          <w:b/>
          <w:color w:val="1F4E79" w:themeColor="accent1" w:themeShade="80"/>
        </w:rPr>
        <w:t>Beliefs</w:t>
      </w:r>
      <w:r w:rsidRPr="00841E56">
        <w:rPr>
          <w:rFonts w:ascii="Verdana" w:hAnsi="Verdana"/>
          <w:b/>
          <w:color w:val="1F4E79" w:themeColor="accent1" w:themeShade="80"/>
        </w:rPr>
        <w:br/>
      </w:r>
    </w:p>
    <w:p w14:paraId="4E3A9637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How/where did you learn this?</w:t>
      </w:r>
    </w:p>
    <w:p w14:paraId="38A1A8DB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Did you agree with this belief?</w:t>
      </w:r>
    </w:p>
    <w:p w14:paraId="2CD7A11E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If no, how did you cope with believing this?</w:t>
      </w:r>
    </w:p>
    <w:p w14:paraId="674CC148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did this belief affect you back then?</w:t>
      </w:r>
    </w:p>
    <w:p w14:paraId="069FC8A4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does that mean to you?</w:t>
      </w:r>
    </w:p>
    <w:p w14:paraId="3AE0FB1E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does that affect you?</w:t>
      </w:r>
    </w:p>
    <w:p w14:paraId="640E88EF" w14:textId="77777777" w:rsidR="007A239B" w:rsidRPr="00E11CC0" w:rsidRDefault="007A239B" w:rsidP="007A239B">
      <w:pPr>
        <w:rPr>
          <w:rFonts w:ascii="Verdana" w:hAnsi="Verdana"/>
          <w:b/>
          <w:sz w:val="20"/>
          <w:szCs w:val="20"/>
        </w:rPr>
      </w:pPr>
    </w:p>
    <w:p w14:paraId="1CA82D44" w14:textId="77777777" w:rsidR="007A239B" w:rsidRPr="00015BA1" w:rsidRDefault="007A239B" w:rsidP="007A239B">
      <w:pPr>
        <w:rPr>
          <w:rFonts w:ascii="Verdana" w:hAnsi="Verdana"/>
          <w:b/>
          <w:color w:val="644B78"/>
        </w:rPr>
      </w:pPr>
      <w:r w:rsidRPr="00841E56">
        <w:rPr>
          <w:rFonts w:ascii="Verdana" w:hAnsi="Verdana"/>
          <w:b/>
          <w:color w:val="1F4E79" w:themeColor="accent1" w:themeShade="80"/>
        </w:rPr>
        <w:t>Feelings</w:t>
      </w:r>
      <w:r>
        <w:rPr>
          <w:rFonts w:ascii="Verdana" w:hAnsi="Verdana"/>
          <w:b/>
          <w:color w:val="644B78"/>
        </w:rPr>
        <w:br/>
      </w:r>
    </w:p>
    <w:p w14:paraId="7ADD4784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triggers this feeling?</w:t>
      </w:r>
    </w:p>
    <w:p w14:paraId="160D8D8A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_______________________ (name the feeling) how?</w:t>
      </w:r>
    </w:p>
    <w:p w14:paraId="20FBA0E8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did you handle feeling that way?</w:t>
      </w:r>
    </w:p>
    <w:p w14:paraId="7058997A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do you do/how do you act when you feel this way?</w:t>
      </w:r>
    </w:p>
    <w:p w14:paraId="1204DC2D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does feeling this way mean to you?</w:t>
      </w:r>
    </w:p>
    <w:p w14:paraId="5F7F71C1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Feeling this way, how does that affect you?</w:t>
      </w:r>
    </w:p>
    <w:p w14:paraId="373BD6ED" w14:textId="77777777" w:rsidR="007A239B" w:rsidRPr="00015BA1" w:rsidRDefault="007A239B" w:rsidP="007A239B">
      <w:pPr>
        <w:numPr>
          <w:ilvl w:val="0"/>
          <w:numId w:val="2"/>
        </w:numPr>
        <w:spacing w:after="120"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Did we form any beliefs about ourselves, people, or life as a result of how we felt?</w:t>
      </w:r>
    </w:p>
    <w:p w14:paraId="0DB10576" w14:textId="77777777" w:rsidR="007A239B" w:rsidRPr="00015BA1" w:rsidRDefault="007A239B" w:rsidP="007A239B">
      <w:pPr>
        <w:spacing w:after="120"/>
        <w:rPr>
          <w:rFonts w:ascii="Verdana" w:hAnsi="Verdana"/>
          <w:color w:val="644B78"/>
        </w:rPr>
      </w:pPr>
      <w:r>
        <w:rPr>
          <w:rFonts w:ascii="Verdana" w:hAnsi="Verdana"/>
          <w:b/>
          <w:color w:val="644B78"/>
        </w:rPr>
        <w:br/>
      </w:r>
      <w:r w:rsidRPr="00841E56">
        <w:rPr>
          <w:rFonts w:ascii="Verdana" w:hAnsi="Verdana"/>
          <w:b/>
          <w:color w:val="1F4E79" w:themeColor="accent1" w:themeShade="80"/>
        </w:rPr>
        <w:t>Memory/Story</w:t>
      </w:r>
    </w:p>
    <w:p w14:paraId="5B2B3EA8" w14:textId="77777777" w:rsidR="007A239B" w:rsidRPr="00E11CC0" w:rsidRDefault="007A239B" w:rsidP="007A239B">
      <w:pPr>
        <w:pStyle w:val="ListParagraph"/>
        <w:numPr>
          <w:ilvl w:val="0"/>
          <w:numId w:val="4"/>
        </w:numPr>
        <w:spacing w:after="120"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did that moment in time/experience affect you?</w:t>
      </w:r>
    </w:p>
    <w:p w14:paraId="250F951D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Did you make any decision at that time? If so, what was it?</w:t>
      </w:r>
    </w:p>
    <w:p w14:paraId="61D84A75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is the significance of this moment in time?</w:t>
      </w:r>
    </w:p>
    <w:p w14:paraId="41AD4AF0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did you cope with the situation?</w:t>
      </w:r>
    </w:p>
    <w:p w14:paraId="3020AA43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did you handle the situation?</w:t>
      </w:r>
    </w:p>
    <w:p w14:paraId="70309458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did it mean to you that ________________________________ (description of something that happened)?</w:t>
      </w:r>
    </w:p>
    <w:p w14:paraId="12B7E32A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did you believe about _______________________ (aspect of the memory)?</w:t>
      </w:r>
    </w:p>
    <w:p w14:paraId="33928B04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did this make you feel?</w:t>
      </w:r>
    </w:p>
    <w:p w14:paraId="17EBDA3E" w14:textId="77777777" w:rsidR="007A239B" w:rsidRPr="00E11CC0" w:rsidRDefault="007A239B" w:rsidP="007A239B">
      <w:pPr>
        <w:numPr>
          <w:ilvl w:val="0"/>
          <w:numId w:val="2"/>
        </w:numPr>
        <w:spacing w:after="120"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lastRenderedPageBreak/>
        <w:t>ATP:</w:t>
      </w:r>
      <w:r w:rsidRPr="00E11CC0">
        <w:rPr>
          <w:rFonts w:ascii="Verdana" w:hAnsi="Verdana"/>
          <w:sz w:val="20"/>
          <w:szCs w:val="20"/>
        </w:rPr>
        <w:t xml:space="preserve"> Did we form any beliefs about ourselves, people, or life as a result of what happened?</w:t>
      </w:r>
    </w:p>
    <w:p w14:paraId="4E20426E" w14:textId="77777777" w:rsidR="007A239B" w:rsidRPr="00E11CC0" w:rsidRDefault="007A239B" w:rsidP="007A239B">
      <w:pPr>
        <w:numPr>
          <w:ilvl w:val="0"/>
          <w:numId w:val="2"/>
        </w:numPr>
        <w:spacing w:after="120"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Tell me what happened.</w:t>
      </w:r>
    </w:p>
    <w:p w14:paraId="46A161DC" w14:textId="77777777" w:rsidR="007A239B" w:rsidRPr="00E11CC0" w:rsidRDefault="007A239B" w:rsidP="007A239B">
      <w:pPr>
        <w:rPr>
          <w:rFonts w:ascii="Verdana" w:hAnsi="Verdana"/>
          <w:sz w:val="20"/>
          <w:szCs w:val="20"/>
        </w:rPr>
      </w:pPr>
    </w:p>
    <w:p w14:paraId="3833FDFA" w14:textId="77777777" w:rsidR="007A239B" w:rsidRPr="00841E56" w:rsidRDefault="007A239B" w:rsidP="007A239B">
      <w:pPr>
        <w:rPr>
          <w:rFonts w:ascii="Verdana" w:hAnsi="Verdana"/>
          <w:b/>
          <w:color w:val="1F4E79" w:themeColor="accent1" w:themeShade="80"/>
        </w:rPr>
      </w:pPr>
      <w:r w:rsidRPr="00841E56">
        <w:rPr>
          <w:rFonts w:ascii="Verdana" w:hAnsi="Verdana"/>
          <w:b/>
          <w:color w:val="1F4E79" w:themeColor="accent1" w:themeShade="80"/>
        </w:rPr>
        <w:t>Image</w:t>
      </w:r>
      <w:r w:rsidRPr="00841E56">
        <w:rPr>
          <w:rFonts w:ascii="Verdana" w:hAnsi="Verdana"/>
          <w:b/>
          <w:color w:val="1F4E79" w:themeColor="accent1" w:themeShade="80"/>
        </w:rPr>
        <w:br/>
      </w:r>
    </w:p>
    <w:p w14:paraId="3DA33D7B" w14:textId="77777777" w:rsidR="007A239B" w:rsidRPr="00E11CC0" w:rsidRDefault="007A239B" w:rsidP="007A239B">
      <w:pPr>
        <w:pStyle w:val="ListParagraph"/>
        <w:numPr>
          <w:ilvl w:val="0"/>
          <w:numId w:val="3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does that image represent/mean to you?</w:t>
      </w:r>
    </w:p>
    <w:p w14:paraId="3A7A7379" w14:textId="77777777" w:rsidR="007A239B" w:rsidRPr="00E11CC0" w:rsidRDefault="007A239B" w:rsidP="007A239B">
      <w:pPr>
        <w:pStyle w:val="ListParagraph"/>
        <w:numPr>
          <w:ilvl w:val="0"/>
          <w:numId w:val="3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are you trying to communicate through that image?</w:t>
      </w:r>
    </w:p>
    <w:p w14:paraId="06ACAFFE" w14:textId="77777777" w:rsidR="007A239B" w:rsidRPr="00E11CC0" w:rsidRDefault="007A239B" w:rsidP="007A239B">
      <w:pPr>
        <w:pStyle w:val="ListParagraph"/>
        <w:numPr>
          <w:ilvl w:val="0"/>
          <w:numId w:val="3"/>
        </w:numPr>
        <w:spacing w:line="360" w:lineRule="auto"/>
        <w:rPr>
          <w:rFonts w:ascii="Verdana" w:hAnsi="Verdana"/>
          <w:sz w:val="20"/>
          <w:szCs w:val="20"/>
        </w:rPr>
      </w:pPr>
      <w:proofErr w:type="gramStart"/>
      <w:r w:rsidRPr="00E11CC0">
        <w:rPr>
          <w:rFonts w:ascii="Verdana" w:hAnsi="Verdana"/>
          <w:b/>
          <w:sz w:val="20"/>
          <w:szCs w:val="20"/>
        </w:rPr>
        <w:t>ATP</w:t>
      </w:r>
      <w:r w:rsidRPr="00E11CC0">
        <w:rPr>
          <w:rFonts w:ascii="Verdana" w:hAnsi="Verdana"/>
          <w:sz w:val="20"/>
          <w:szCs w:val="20"/>
        </w:rPr>
        <w:t xml:space="preserve"> :Are</w:t>
      </w:r>
      <w:proofErr w:type="gramEnd"/>
      <w:r w:rsidRPr="00E11CC0">
        <w:rPr>
          <w:rFonts w:ascii="Verdana" w:hAnsi="Verdana"/>
          <w:sz w:val="20"/>
          <w:szCs w:val="20"/>
        </w:rPr>
        <w:t xml:space="preserve"> there feelings connected to this image?</w:t>
      </w:r>
    </w:p>
    <w:p w14:paraId="29E85E3E" w14:textId="77777777" w:rsidR="007A239B" w:rsidRPr="00E11CC0" w:rsidRDefault="007A239B" w:rsidP="007A239B">
      <w:pPr>
        <w:pStyle w:val="ListParagraph"/>
        <w:numPr>
          <w:ilvl w:val="0"/>
          <w:numId w:val="3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What is the significance of this image?</w:t>
      </w:r>
    </w:p>
    <w:p w14:paraId="5274487D" w14:textId="77777777" w:rsidR="007A239B" w:rsidRPr="00E11CC0" w:rsidRDefault="007A239B" w:rsidP="007A239B">
      <w:pPr>
        <w:pStyle w:val="ListParagraph"/>
        <w:numPr>
          <w:ilvl w:val="0"/>
          <w:numId w:val="3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If that image could speak, what would it say?</w:t>
      </w:r>
    </w:p>
    <w:p w14:paraId="520DC6B0" w14:textId="77777777" w:rsidR="007A239B" w:rsidRPr="00E11CC0" w:rsidRDefault="007A239B" w:rsidP="007A239B">
      <w:pPr>
        <w:pStyle w:val="ListParagraph"/>
        <w:ind w:left="360"/>
        <w:rPr>
          <w:rFonts w:ascii="Verdana" w:hAnsi="Verdana"/>
          <w:sz w:val="20"/>
          <w:szCs w:val="20"/>
        </w:rPr>
      </w:pPr>
    </w:p>
    <w:p w14:paraId="758C41A0" w14:textId="77777777" w:rsidR="007A239B" w:rsidRPr="00E11CC0" w:rsidRDefault="007A239B" w:rsidP="007A239B">
      <w:pPr>
        <w:rPr>
          <w:rFonts w:ascii="Verdana" w:hAnsi="Verdana" w:cs="Arial"/>
          <w:sz w:val="20"/>
          <w:szCs w:val="20"/>
        </w:rPr>
      </w:pPr>
    </w:p>
    <w:p w14:paraId="20BE825A" w14:textId="77777777" w:rsidR="007A239B" w:rsidRPr="00841E56" w:rsidRDefault="007A239B" w:rsidP="007A239B">
      <w:pPr>
        <w:rPr>
          <w:rFonts w:ascii="Verdana" w:hAnsi="Verdana"/>
          <w:b/>
          <w:color w:val="1F4E79" w:themeColor="accent1" w:themeShade="80"/>
        </w:rPr>
      </w:pPr>
      <w:r w:rsidRPr="00841E56">
        <w:rPr>
          <w:rFonts w:ascii="Verdana" w:hAnsi="Verdana"/>
          <w:b/>
          <w:color w:val="1F4E79" w:themeColor="accent1" w:themeShade="80"/>
        </w:rPr>
        <w:t>Clarification of a word/phrase</w:t>
      </w:r>
      <w:r w:rsidRPr="00841E56">
        <w:rPr>
          <w:rFonts w:ascii="Verdana" w:hAnsi="Verdana"/>
          <w:b/>
          <w:color w:val="1F4E79" w:themeColor="accent1" w:themeShade="80"/>
        </w:rPr>
        <w:br/>
      </w:r>
    </w:p>
    <w:p w14:paraId="479B6779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______________________ (word/phrase) how?</w:t>
      </w:r>
    </w:p>
    <w:p w14:paraId="2FDD7050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</w:t>
      </w:r>
      <w:r w:rsidRPr="00E11CC0">
        <w:rPr>
          <w:rFonts w:ascii="Verdana" w:hAnsi="Verdana"/>
          <w:sz w:val="20"/>
          <w:szCs w:val="20"/>
        </w:rPr>
        <w:t>: What does that mean to you?</w:t>
      </w:r>
    </w:p>
    <w:p w14:paraId="5D2A815B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did this affect our lives?</w:t>
      </w:r>
    </w:p>
    <w:p w14:paraId="42B16729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 does _____________________ make us feel?</w:t>
      </w:r>
    </w:p>
    <w:p w14:paraId="2ACF6756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_______________________ (word/phrase) in what way?</w:t>
      </w:r>
    </w:p>
    <w:p w14:paraId="71BC271B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From whom/what did you ___________________?</w:t>
      </w:r>
    </w:p>
    <w:p w14:paraId="5A3520FB" w14:textId="77777777" w:rsidR="007A239B" w:rsidRPr="00E11CC0" w:rsidRDefault="007A239B" w:rsidP="007A239B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0"/>
          <w:szCs w:val="20"/>
        </w:rPr>
      </w:pPr>
      <w:r w:rsidRPr="00E11CC0">
        <w:rPr>
          <w:rFonts w:ascii="Verdana" w:hAnsi="Verdana"/>
          <w:b/>
          <w:sz w:val="20"/>
          <w:szCs w:val="20"/>
        </w:rPr>
        <w:t>ATP:</w:t>
      </w:r>
      <w:r w:rsidRPr="00E11CC0">
        <w:rPr>
          <w:rFonts w:ascii="Verdana" w:hAnsi="Verdana"/>
          <w:sz w:val="20"/>
          <w:szCs w:val="20"/>
        </w:rPr>
        <w:t xml:space="preserve"> How/from whom did you learn how to do this?</w:t>
      </w:r>
    </w:p>
    <w:sectPr w:rsidR="007A239B" w:rsidRPr="00E11CC0" w:rsidSect="004C2E9E"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BDD0FF" w14:textId="77777777" w:rsidR="007922BF" w:rsidRDefault="007922BF" w:rsidP="00BC4D30">
      <w:pPr>
        <w:spacing w:after="0" w:line="240" w:lineRule="auto"/>
      </w:pPr>
      <w:r>
        <w:separator/>
      </w:r>
    </w:p>
  </w:endnote>
  <w:endnote w:type="continuationSeparator" w:id="0">
    <w:p w14:paraId="3AF1AAFE" w14:textId="77777777" w:rsidR="007922BF" w:rsidRDefault="007922BF" w:rsidP="00BC4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D9C51" w14:textId="77777777" w:rsidR="00DE5CDF" w:rsidRPr="008D7965" w:rsidRDefault="00DE5CDF" w:rsidP="008D7965">
    <w:pPr>
      <w:pStyle w:val="Footer"/>
      <w:pBdr>
        <w:bottom w:val="single" w:sz="6" w:space="0" w:color="auto"/>
      </w:pBdr>
      <w:jc w:val="center"/>
      <w:rPr>
        <w:color w:val="E7E6E6" w:themeColor="background2"/>
        <w:sz w:val="20"/>
        <w:szCs w:val="20"/>
      </w:rPr>
    </w:pPr>
  </w:p>
  <w:p w14:paraId="47D299AE" w14:textId="77777777" w:rsidR="00DE5CDF" w:rsidRPr="008D7965" w:rsidRDefault="00DE5CDF" w:rsidP="008D7965">
    <w:pPr>
      <w:pStyle w:val="Footer"/>
      <w:jc w:val="center"/>
      <w:rPr>
        <w:color w:val="E7E6E6" w:themeColor="background2"/>
        <w:sz w:val="20"/>
        <w:szCs w:val="20"/>
      </w:rPr>
    </w:pPr>
  </w:p>
  <w:p w14:paraId="755E8246" w14:textId="77777777" w:rsidR="008D7965" w:rsidRPr="006944D4" w:rsidRDefault="008D7965" w:rsidP="008D7965">
    <w:pPr>
      <w:pStyle w:val="Footer"/>
      <w:jc w:val="center"/>
      <w:rPr>
        <w:rFonts w:ascii="Arial" w:hAnsi="Arial" w:cs="Arial"/>
        <w:color w:val="17405B"/>
        <w:sz w:val="18"/>
        <w:szCs w:val="18"/>
      </w:rPr>
    </w:pPr>
    <w:r w:rsidRPr="006944D4">
      <w:rPr>
        <w:rFonts w:ascii="Arial" w:hAnsi="Arial" w:cs="Arial"/>
        <w:color w:val="17405B"/>
        <w:sz w:val="18"/>
        <w:szCs w:val="18"/>
      </w:rPr>
      <w:t>1.888.791.5777 (N</w:t>
    </w:r>
    <w:r w:rsidR="0015267B">
      <w:rPr>
        <w:rFonts w:ascii="Arial" w:hAnsi="Arial" w:cs="Arial"/>
        <w:color w:val="17405B"/>
        <w:sz w:val="18"/>
        <w:szCs w:val="18"/>
      </w:rPr>
      <w:t>orth American</w:t>
    </w:r>
    <w:r w:rsidRPr="006944D4">
      <w:rPr>
        <w:rFonts w:ascii="Arial" w:hAnsi="Arial" w:cs="Arial"/>
        <w:color w:val="17405B"/>
        <w:sz w:val="18"/>
        <w:szCs w:val="18"/>
      </w:rPr>
      <w:t xml:space="preserve"> toll-free) | </w:t>
    </w:r>
    <w:r w:rsidR="0015267B">
      <w:rPr>
        <w:rFonts w:ascii="Arial" w:hAnsi="Arial" w:cs="Arial"/>
        <w:color w:val="17405B"/>
        <w:sz w:val="18"/>
        <w:szCs w:val="18"/>
      </w:rPr>
      <w:t>1.</w:t>
    </w:r>
    <w:r w:rsidRPr="006944D4">
      <w:rPr>
        <w:rFonts w:ascii="Arial" w:hAnsi="Arial" w:cs="Arial"/>
        <w:color w:val="17405B"/>
        <w:sz w:val="18"/>
        <w:szCs w:val="18"/>
      </w:rPr>
      <w:t>613.601.1083 (Ottawa, Canada)</w:t>
    </w:r>
  </w:p>
  <w:p w14:paraId="45B89E02" w14:textId="5DBBABF1" w:rsidR="00BC4D30" w:rsidRPr="006944D4" w:rsidRDefault="007922BF" w:rsidP="008D7965">
    <w:pPr>
      <w:pStyle w:val="Footer"/>
      <w:jc w:val="center"/>
      <w:rPr>
        <w:rFonts w:ascii="Arial" w:hAnsi="Arial" w:cs="Arial"/>
        <w:color w:val="17405B"/>
        <w:sz w:val="18"/>
        <w:szCs w:val="18"/>
      </w:rPr>
    </w:pPr>
    <w:hyperlink r:id="rId1" w:history="1">
      <w:r w:rsidR="00CE4573" w:rsidRPr="003F1A9F">
        <w:rPr>
          <w:rStyle w:val="Hyperlink"/>
          <w:rFonts w:ascii="Arial" w:hAnsi="Arial" w:cs="Arial"/>
          <w:sz w:val="18"/>
          <w:szCs w:val="18"/>
        </w:rPr>
        <w:t>heather@mindfulchange.com</w:t>
      </w:r>
    </w:hyperlink>
    <w:r w:rsidR="008D7965" w:rsidRPr="006944D4">
      <w:rPr>
        <w:rFonts w:ascii="Arial" w:hAnsi="Arial" w:cs="Arial"/>
        <w:color w:val="17405B"/>
        <w:sz w:val="18"/>
        <w:szCs w:val="18"/>
      </w:rPr>
      <w:t xml:space="preserve"> | </w:t>
    </w:r>
    <w:hyperlink r:id="rId2" w:history="1">
      <w:r w:rsidR="008D7965" w:rsidRPr="006944D4">
        <w:rPr>
          <w:rStyle w:val="Hyperlink"/>
          <w:rFonts w:ascii="Arial" w:hAnsi="Arial" w:cs="Arial"/>
          <w:color w:val="17405B"/>
          <w:sz w:val="18"/>
          <w:szCs w:val="18"/>
        </w:rPr>
        <w:t>www.mindfulchange.com</w:t>
      </w:r>
    </w:hyperlink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74B065" w14:textId="77777777" w:rsidR="00CE4573" w:rsidRPr="008D7965" w:rsidRDefault="00CE4573" w:rsidP="00CE4573">
    <w:pPr>
      <w:pStyle w:val="Footer"/>
      <w:pBdr>
        <w:bottom w:val="single" w:sz="6" w:space="0" w:color="auto"/>
      </w:pBdr>
      <w:jc w:val="center"/>
      <w:rPr>
        <w:color w:val="E7E6E6" w:themeColor="background2"/>
        <w:sz w:val="20"/>
        <w:szCs w:val="20"/>
      </w:rPr>
    </w:pPr>
  </w:p>
  <w:p w14:paraId="649FE197" w14:textId="77777777" w:rsidR="00CE4573" w:rsidRPr="008D7965" w:rsidRDefault="00CE4573" w:rsidP="00CE4573">
    <w:pPr>
      <w:pStyle w:val="Footer"/>
      <w:jc w:val="center"/>
      <w:rPr>
        <w:color w:val="E7E6E6" w:themeColor="background2"/>
        <w:sz w:val="20"/>
        <w:szCs w:val="20"/>
      </w:rPr>
    </w:pPr>
  </w:p>
  <w:p w14:paraId="649E41F5" w14:textId="77777777" w:rsidR="00CE4573" w:rsidRPr="006944D4" w:rsidRDefault="00CE4573" w:rsidP="00CE4573">
    <w:pPr>
      <w:pStyle w:val="Footer"/>
      <w:jc w:val="center"/>
      <w:rPr>
        <w:rFonts w:ascii="Arial" w:hAnsi="Arial" w:cs="Arial"/>
        <w:color w:val="17405B"/>
        <w:sz w:val="18"/>
        <w:szCs w:val="18"/>
      </w:rPr>
    </w:pPr>
    <w:r w:rsidRPr="006944D4">
      <w:rPr>
        <w:rFonts w:ascii="Arial" w:hAnsi="Arial" w:cs="Arial"/>
        <w:color w:val="17405B"/>
        <w:sz w:val="18"/>
        <w:szCs w:val="18"/>
      </w:rPr>
      <w:t>1.888.791.5777 (N</w:t>
    </w:r>
    <w:r>
      <w:rPr>
        <w:rFonts w:ascii="Arial" w:hAnsi="Arial" w:cs="Arial"/>
        <w:color w:val="17405B"/>
        <w:sz w:val="18"/>
        <w:szCs w:val="18"/>
      </w:rPr>
      <w:t>orth American</w:t>
    </w:r>
    <w:r w:rsidRPr="006944D4">
      <w:rPr>
        <w:rFonts w:ascii="Arial" w:hAnsi="Arial" w:cs="Arial"/>
        <w:color w:val="17405B"/>
        <w:sz w:val="18"/>
        <w:szCs w:val="18"/>
      </w:rPr>
      <w:t xml:space="preserve"> toll-free) | </w:t>
    </w:r>
    <w:r>
      <w:rPr>
        <w:rFonts w:ascii="Arial" w:hAnsi="Arial" w:cs="Arial"/>
        <w:color w:val="17405B"/>
        <w:sz w:val="18"/>
        <w:szCs w:val="18"/>
      </w:rPr>
      <w:t>1.</w:t>
    </w:r>
    <w:r w:rsidRPr="006944D4">
      <w:rPr>
        <w:rFonts w:ascii="Arial" w:hAnsi="Arial" w:cs="Arial"/>
        <w:color w:val="17405B"/>
        <w:sz w:val="18"/>
        <w:szCs w:val="18"/>
      </w:rPr>
      <w:t>613.601.1083 (Ottawa, Canada)</w:t>
    </w:r>
  </w:p>
  <w:p w14:paraId="6A7C5E5D" w14:textId="30A95CA7" w:rsidR="00CE4573" w:rsidRPr="00CE4573" w:rsidRDefault="007922BF" w:rsidP="00CE4573">
    <w:pPr>
      <w:pStyle w:val="Footer"/>
      <w:jc w:val="center"/>
      <w:rPr>
        <w:rFonts w:ascii="Arial" w:hAnsi="Arial" w:cs="Arial"/>
        <w:color w:val="17405B"/>
        <w:sz w:val="18"/>
        <w:szCs w:val="18"/>
      </w:rPr>
    </w:pPr>
    <w:hyperlink r:id="rId1" w:history="1">
      <w:r w:rsidR="00CE4573" w:rsidRPr="003F1A9F">
        <w:rPr>
          <w:rStyle w:val="Hyperlink"/>
          <w:rFonts w:ascii="Arial" w:hAnsi="Arial" w:cs="Arial"/>
          <w:sz w:val="18"/>
          <w:szCs w:val="18"/>
        </w:rPr>
        <w:t>heather@mindfulchange.com</w:t>
      </w:r>
    </w:hyperlink>
    <w:r w:rsidR="00CE4573" w:rsidRPr="006944D4">
      <w:rPr>
        <w:rFonts w:ascii="Arial" w:hAnsi="Arial" w:cs="Arial"/>
        <w:color w:val="17405B"/>
        <w:sz w:val="18"/>
        <w:szCs w:val="18"/>
      </w:rPr>
      <w:t xml:space="preserve"> | </w:t>
    </w:r>
    <w:hyperlink r:id="rId2" w:history="1">
      <w:r w:rsidR="00CE4573" w:rsidRPr="006944D4">
        <w:rPr>
          <w:rStyle w:val="Hyperlink"/>
          <w:rFonts w:ascii="Arial" w:hAnsi="Arial" w:cs="Arial"/>
          <w:color w:val="17405B"/>
          <w:sz w:val="18"/>
          <w:szCs w:val="18"/>
        </w:rPr>
        <w:t>www.mindfulchange.com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686FC8" w14:textId="77777777" w:rsidR="007922BF" w:rsidRDefault="007922BF" w:rsidP="00BC4D30">
      <w:pPr>
        <w:spacing w:after="0" w:line="240" w:lineRule="auto"/>
      </w:pPr>
      <w:r>
        <w:separator/>
      </w:r>
    </w:p>
  </w:footnote>
  <w:footnote w:type="continuationSeparator" w:id="0">
    <w:p w14:paraId="199686D2" w14:textId="77777777" w:rsidR="007922BF" w:rsidRDefault="007922BF" w:rsidP="00BC4D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BC5E8F" w14:textId="7ED74680" w:rsidR="00CE4573" w:rsidRDefault="004C2E9E">
    <w:pPr>
      <w:pStyle w:val="Header"/>
    </w:pPr>
    <w:r w:rsidRPr="00BC4D30">
      <w:rPr>
        <w:noProof/>
      </w:rPr>
      <w:drawing>
        <wp:anchor distT="0" distB="0" distL="114300" distR="114300" simplePos="0" relativeHeight="251659264" behindDoc="0" locked="0" layoutInCell="1" allowOverlap="1" wp14:anchorId="23B88913" wp14:editId="13623280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6877050" cy="1541011"/>
          <wp:effectExtent l="0" t="0" r="0" b="2540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106" r="4167" b="35827"/>
                  <a:stretch/>
                </pic:blipFill>
                <pic:spPr bwMode="auto">
                  <a:xfrm>
                    <a:off x="0" y="0"/>
                    <a:ext cx="6877050" cy="154101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53639AC" w14:textId="0C4F2CB7" w:rsidR="004C2E9E" w:rsidRDefault="004C2E9E">
    <w:pPr>
      <w:pStyle w:val="Header"/>
    </w:pPr>
  </w:p>
  <w:p w14:paraId="547328EB" w14:textId="60F5A14D" w:rsidR="004C2E9E" w:rsidRDefault="004C2E9E">
    <w:pPr>
      <w:pStyle w:val="Header"/>
    </w:pPr>
  </w:p>
  <w:p w14:paraId="4A39F052" w14:textId="2BC56277" w:rsidR="004C2E9E" w:rsidRDefault="004C2E9E">
    <w:pPr>
      <w:pStyle w:val="Header"/>
    </w:pPr>
  </w:p>
  <w:p w14:paraId="4E5F3F8E" w14:textId="3715F9A3" w:rsidR="004C2E9E" w:rsidRDefault="004C2E9E">
    <w:pPr>
      <w:pStyle w:val="Header"/>
    </w:pPr>
  </w:p>
  <w:p w14:paraId="5BE1C1DE" w14:textId="393820CE" w:rsidR="004C2E9E" w:rsidRDefault="004C2E9E">
    <w:pPr>
      <w:pStyle w:val="Header"/>
    </w:pPr>
  </w:p>
  <w:p w14:paraId="394F638A" w14:textId="35AA83C5" w:rsidR="004C2E9E" w:rsidRDefault="004C2E9E">
    <w:pPr>
      <w:pStyle w:val="Header"/>
    </w:pPr>
  </w:p>
  <w:p w14:paraId="698DDFDA" w14:textId="02D18C62" w:rsidR="004C2E9E" w:rsidRDefault="004C2E9E">
    <w:pPr>
      <w:pStyle w:val="Header"/>
    </w:pPr>
  </w:p>
  <w:p w14:paraId="3C034B71" w14:textId="77777777" w:rsidR="004C2E9E" w:rsidRDefault="004C2E9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3E6D7E"/>
    <w:multiLevelType w:val="hybridMultilevel"/>
    <w:tmpl w:val="79567C76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405CA5"/>
    <w:multiLevelType w:val="hybridMultilevel"/>
    <w:tmpl w:val="E642F576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FC774EE"/>
    <w:multiLevelType w:val="hybridMultilevel"/>
    <w:tmpl w:val="41247E2A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0AF3F91"/>
    <w:multiLevelType w:val="hybridMultilevel"/>
    <w:tmpl w:val="ED707194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CCA"/>
    <w:rsid w:val="00105743"/>
    <w:rsid w:val="0015267B"/>
    <w:rsid w:val="001566CA"/>
    <w:rsid w:val="001D56E2"/>
    <w:rsid w:val="002033ED"/>
    <w:rsid w:val="00246BD8"/>
    <w:rsid w:val="002D5CCA"/>
    <w:rsid w:val="004C0DFD"/>
    <w:rsid w:val="004C2E9E"/>
    <w:rsid w:val="005338E7"/>
    <w:rsid w:val="006944D4"/>
    <w:rsid w:val="006F748C"/>
    <w:rsid w:val="00755543"/>
    <w:rsid w:val="007922BF"/>
    <w:rsid w:val="007A239B"/>
    <w:rsid w:val="0082568C"/>
    <w:rsid w:val="00841C81"/>
    <w:rsid w:val="008D7965"/>
    <w:rsid w:val="009246A5"/>
    <w:rsid w:val="00927AB8"/>
    <w:rsid w:val="009655DA"/>
    <w:rsid w:val="009851D2"/>
    <w:rsid w:val="00A50AC8"/>
    <w:rsid w:val="00A6451D"/>
    <w:rsid w:val="00AD461D"/>
    <w:rsid w:val="00B322A3"/>
    <w:rsid w:val="00BC4D30"/>
    <w:rsid w:val="00BE0E6D"/>
    <w:rsid w:val="00C00629"/>
    <w:rsid w:val="00CE4573"/>
    <w:rsid w:val="00D86D76"/>
    <w:rsid w:val="00DE5CDF"/>
    <w:rsid w:val="00EF0FBB"/>
    <w:rsid w:val="00F016E1"/>
    <w:rsid w:val="00FA356A"/>
    <w:rsid w:val="00FC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5A3D6"/>
  <w15:chartTrackingRefBased/>
  <w15:docId w15:val="{05F85D30-97FE-4754-A957-72721D0F1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NTABLE">
    <w:name w:val="MN TABLE"/>
    <w:basedOn w:val="TableNormal"/>
    <w:next w:val="TableGrid"/>
    <w:uiPriority w:val="59"/>
    <w:rsid w:val="002033ED"/>
    <w:pPr>
      <w:spacing w:before="60" w:after="60" w:line="240" w:lineRule="auto"/>
    </w:pPr>
    <w:rPr>
      <w:lang w:val="en-CA"/>
    </w:rPr>
    <w:tblPr>
      <w:tblBorders>
        <w:top w:val="single" w:sz="4" w:space="0" w:color="D9D9D9" w:themeColor="background1" w:themeShade="D9"/>
        <w:left w:val="single" w:sz="4" w:space="0" w:color="D9D9D9" w:themeColor="background1" w:themeShade="D9"/>
        <w:bottom w:val="single" w:sz="4" w:space="0" w:color="D9D9D9" w:themeColor="background1" w:themeShade="D9"/>
        <w:right w:val="single" w:sz="4" w:space="0" w:color="D9D9D9" w:themeColor="background1" w:themeShade="D9"/>
        <w:insideH w:val="single" w:sz="4" w:space="0" w:color="D9D9D9" w:themeColor="background1" w:themeShade="D9"/>
        <w:insideV w:val="single" w:sz="4" w:space="0" w:color="D9D9D9" w:themeColor="background1" w:themeShade="D9"/>
      </w:tblBorders>
    </w:tblPr>
    <w:tcPr>
      <w:shd w:val="clear" w:color="auto" w:fill="FFFFFF" w:themeFill="background1"/>
      <w:tcMar>
        <w:top w:w="29" w:type="dxa"/>
        <w:left w:w="115" w:type="dxa"/>
        <w:bottom w:w="29" w:type="dxa"/>
        <w:right w:w="115" w:type="dxa"/>
      </w:tcMar>
    </w:tcPr>
    <w:tblStylePr w:type="firstRow">
      <w:tblPr/>
      <w:tcPr>
        <w:shd w:val="clear" w:color="auto" w:fill="34739B"/>
      </w:tcPr>
    </w:tblStylePr>
  </w:style>
  <w:style w:type="table" w:styleId="TableGrid">
    <w:name w:val="Table Grid"/>
    <w:basedOn w:val="TableNormal"/>
    <w:uiPriority w:val="39"/>
    <w:rsid w:val="00203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655DA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pPr>
        <w:jc w:val="left"/>
      </w:pPr>
      <w:rPr>
        <w:rFonts w:asciiTheme="majorHAnsi" w:hAnsiTheme="majorHAnsi"/>
        <w:b/>
        <w:color w:val="FFFFFF" w:themeColor="background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546A" w:themeFill="text2"/>
        <w:vAlign w:val="center"/>
      </w:tcPr>
    </w:tblStylePr>
  </w:style>
  <w:style w:type="paragraph" w:styleId="Header">
    <w:name w:val="header"/>
    <w:basedOn w:val="Normal"/>
    <w:link w:val="HeaderChar"/>
    <w:uiPriority w:val="99"/>
    <w:unhideWhenUsed/>
    <w:rsid w:val="00BC4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4D30"/>
  </w:style>
  <w:style w:type="paragraph" w:styleId="Footer">
    <w:name w:val="footer"/>
    <w:basedOn w:val="Normal"/>
    <w:link w:val="FooterChar"/>
    <w:uiPriority w:val="99"/>
    <w:unhideWhenUsed/>
    <w:rsid w:val="00BC4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D30"/>
  </w:style>
  <w:style w:type="character" w:styleId="Hyperlink">
    <w:name w:val="Hyperlink"/>
    <w:basedOn w:val="DefaultParagraphFont"/>
    <w:uiPriority w:val="99"/>
    <w:unhideWhenUsed/>
    <w:rsid w:val="008D796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E457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A239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file:///G:\My%20Drive\Clients\Mindful%20Change\Stationery\Letterhead\www.mindfulchange.com" TargetMode="External"/><Relationship Id="rId1" Type="http://schemas.openxmlformats.org/officeDocument/2006/relationships/hyperlink" Target="mailto:heather@mindfulchange.com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file:///G:\My%20Drive\Clients\Mindful%20Change\Stationery\Letterhead\www.mindfulchange.com" TargetMode="External"/><Relationship Id="rId1" Type="http://schemas.openxmlformats.org/officeDocument/2006/relationships/hyperlink" Target="mailto:heather@mindfulchang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Microsoft\Windows\INetCache\Content.Outlook\XAU1DGTR\MC_e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62B3CE-7097-42C5-A9ED-576F77A20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MC_eLetterhead</Template>
  <TotalTime>1</TotalTime>
  <Pages>3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Heather Elliott</cp:lastModifiedBy>
  <cp:revision>2</cp:revision>
  <dcterms:created xsi:type="dcterms:W3CDTF">2021-11-09T15:46:00Z</dcterms:created>
  <dcterms:modified xsi:type="dcterms:W3CDTF">2021-11-09T15:46:00Z</dcterms:modified>
</cp:coreProperties>
</file>