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EF0E9A" w14:textId="77777777" w:rsidR="000278C2" w:rsidRDefault="00904730" w:rsidP="00904730">
      <w:pPr>
        <w:pStyle w:val="Heading1"/>
      </w:pPr>
      <w:r w:rsidRPr="00904730">
        <w:t>Beginning</w:t>
      </w:r>
      <w:r>
        <w:t xml:space="preserve"> Age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7200"/>
        <w:gridCol w:w="2880"/>
        <w:gridCol w:w="2880"/>
      </w:tblGrid>
      <w:tr w:rsidR="009312FC" w14:paraId="4492E38E" w14:textId="77777777" w:rsidTr="004B6859">
        <w:trPr>
          <w:cantSplit/>
        </w:trPr>
        <w:tc>
          <w:tcPr>
            <w:tcW w:w="2880" w:type="dxa"/>
            <w:gridSpan w:val="3"/>
          </w:tcPr>
          <w:p w14:paraId="401018C4" w14:textId="77777777" w:rsidR="009312FC" w:rsidRPr="009312FC" w:rsidRDefault="009312FC" w:rsidP="00A97174">
            <w:pPr>
              <w:keepNext/>
            </w:pPr>
            <w:r w:rsidRPr="009312FC">
              <w:rPr>
                <w:b/>
              </w:rPr>
              <w:t>Main Feeling:</w:t>
            </w:r>
            <w:r w:rsidR="00666634">
              <w:tab/>
            </w:r>
          </w:p>
        </w:tc>
      </w:tr>
      <w:tr w:rsidR="00904730" w:rsidRPr="009312FC" w14:paraId="410F1742" w14:textId="77777777" w:rsidTr="004B6859">
        <w:trPr>
          <w:cantSplit/>
        </w:trPr>
        <w:tc>
          <w:tcPr>
            <w:tcW w:w="7200" w:type="dxa"/>
          </w:tcPr>
          <w:p w14:paraId="52309BF2" w14:textId="77777777" w:rsidR="00904730" w:rsidRPr="009312FC" w:rsidRDefault="00904730" w:rsidP="00A97174">
            <w:pPr>
              <w:keepNext/>
              <w:rPr>
                <w:b/>
              </w:rPr>
            </w:pPr>
            <w:r w:rsidRPr="009312FC">
              <w:rPr>
                <w:b/>
              </w:rPr>
              <w:t>The Part . . .</w:t>
            </w:r>
          </w:p>
        </w:tc>
        <w:tc>
          <w:tcPr>
            <w:tcW w:w="2880" w:type="dxa"/>
          </w:tcPr>
          <w:p w14:paraId="2DDB7931" w14:textId="77777777" w:rsidR="00904730" w:rsidRPr="009312FC" w:rsidRDefault="00904730" w:rsidP="00A97174">
            <w:pPr>
              <w:keepNext/>
              <w:rPr>
                <w:b/>
              </w:rPr>
            </w:pPr>
            <w:r w:rsidRPr="009312FC">
              <w:rPr>
                <w:b/>
              </w:rPr>
              <w:t>Outside Influences</w:t>
            </w:r>
          </w:p>
        </w:tc>
        <w:tc>
          <w:tcPr>
            <w:tcW w:w="2880" w:type="dxa"/>
          </w:tcPr>
          <w:p w14:paraId="57C52451" w14:textId="77777777" w:rsidR="00904730" w:rsidRPr="009312FC" w:rsidRDefault="00904730" w:rsidP="00A97174">
            <w:pPr>
              <w:keepNext/>
              <w:rPr>
                <w:b/>
              </w:rPr>
            </w:pPr>
            <w:r w:rsidRPr="009312FC">
              <w:rPr>
                <w:b/>
              </w:rPr>
              <w:t>Effect Today</w:t>
            </w:r>
          </w:p>
        </w:tc>
      </w:tr>
      <w:tr w:rsidR="004B6859" w14:paraId="3770335D" w14:textId="77777777" w:rsidTr="004B6859">
        <w:trPr>
          <w:cantSplit/>
        </w:trPr>
        <w:tc>
          <w:tcPr>
            <w:tcW w:w="7200" w:type="dxa"/>
          </w:tcPr>
          <w:p w14:paraId="7AFC2507" w14:textId="77777777" w:rsidR="0076551F" w:rsidRPr="0076551F" w:rsidRDefault="0076551F" w:rsidP="0076551F">
            <w:pPr>
              <w:keepNext/>
            </w:pPr>
            <w:r>
              <w:t>Event/Feelings</w:t>
            </w:r>
          </w:p>
          <w:p w14:paraId="36256685" w14:textId="77777777" w:rsidR="0076551F" w:rsidRDefault="0076551F" w:rsidP="0076551F">
            <w:pPr>
              <w:pStyle w:val="ListBullet"/>
              <w:keepNext/>
              <w:numPr>
                <w:ilvl w:val="0"/>
                <w:numId w:val="1"/>
              </w:numPr>
            </w:pPr>
          </w:p>
        </w:tc>
        <w:tc>
          <w:tcPr>
            <w:tcW w:w="2880" w:type="dxa"/>
            <w:vMerge w:val="restart"/>
          </w:tcPr>
          <w:p w14:paraId="53DAC239" w14:textId="77777777" w:rsidR="004B6859" w:rsidRDefault="004B6859" w:rsidP="004B6859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 w:val="restart"/>
          </w:tcPr>
          <w:p w14:paraId="0A59F09B" w14:textId="77777777" w:rsidR="004B6859" w:rsidRDefault="004B6859" w:rsidP="004B6859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4B6859" w14:paraId="40B06924" w14:textId="77777777" w:rsidTr="004B6859">
        <w:trPr>
          <w:cantSplit/>
        </w:trPr>
        <w:tc>
          <w:tcPr>
            <w:tcW w:w="7200" w:type="dxa"/>
          </w:tcPr>
          <w:p w14:paraId="666F5472" w14:textId="77777777" w:rsidR="004B6859" w:rsidRDefault="0076551F" w:rsidP="00A97174">
            <w:pPr>
              <w:keepNext/>
            </w:pPr>
            <w:r>
              <w:t>Decisions/B</w:t>
            </w:r>
            <w:r w:rsidR="004B6859">
              <w:t>eliefs</w:t>
            </w:r>
          </w:p>
          <w:p w14:paraId="58077533" w14:textId="77777777" w:rsidR="004B6859" w:rsidRDefault="004B6859" w:rsidP="004B6859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312812ED" w14:textId="77777777" w:rsidR="004B6859" w:rsidRDefault="004B6859" w:rsidP="004B6859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696AC910" w14:textId="77777777" w:rsidR="004B6859" w:rsidRDefault="004B6859" w:rsidP="004B6859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4B6859" w14:paraId="7E016F31" w14:textId="77777777" w:rsidTr="004B6859">
        <w:trPr>
          <w:cantSplit/>
        </w:trPr>
        <w:tc>
          <w:tcPr>
            <w:tcW w:w="7200" w:type="dxa"/>
          </w:tcPr>
          <w:p w14:paraId="4ABE6D5C" w14:textId="77777777" w:rsidR="004B6859" w:rsidRDefault="004B6859" w:rsidP="00904730">
            <w:r>
              <w:t>Strategies</w:t>
            </w:r>
          </w:p>
          <w:p w14:paraId="06762FC0" w14:textId="77777777" w:rsidR="004B6859" w:rsidRDefault="004B6859" w:rsidP="004B6859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7F129D9B" w14:textId="77777777" w:rsidR="004B6859" w:rsidRDefault="004B6859" w:rsidP="004B6859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083540BE" w14:textId="77777777" w:rsidR="004B6859" w:rsidRDefault="004B6859" w:rsidP="004B6859">
            <w:pPr>
              <w:pStyle w:val="ListBullet"/>
              <w:numPr>
                <w:ilvl w:val="0"/>
                <w:numId w:val="2"/>
              </w:numPr>
            </w:pPr>
          </w:p>
        </w:tc>
      </w:tr>
    </w:tbl>
    <w:p w14:paraId="1813B785" w14:textId="77777777" w:rsidR="00904730" w:rsidRDefault="00904730" w:rsidP="009312FC">
      <w:pPr>
        <w:pStyle w:val="Heading1"/>
      </w:pPr>
      <w:r w:rsidRPr="009312FC">
        <w:t>Next Age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7200"/>
        <w:gridCol w:w="2880"/>
        <w:gridCol w:w="2880"/>
      </w:tblGrid>
      <w:tr w:rsidR="004B6859" w:rsidRPr="009312FC" w14:paraId="0455708C" w14:textId="77777777" w:rsidTr="007E07B8">
        <w:trPr>
          <w:cantSplit/>
        </w:trPr>
        <w:tc>
          <w:tcPr>
            <w:tcW w:w="7200" w:type="dxa"/>
          </w:tcPr>
          <w:p w14:paraId="47742196" w14:textId="77777777" w:rsidR="004B6859" w:rsidRPr="009312FC" w:rsidRDefault="004B6859" w:rsidP="007E07B8">
            <w:pPr>
              <w:keepNext/>
              <w:rPr>
                <w:b/>
              </w:rPr>
            </w:pPr>
            <w:r w:rsidRPr="009312FC">
              <w:rPr>
                <w:b/>
              </w:rPr>
              <w:t>The Part . . .</w:t>
            </w:r>
          </w:p>
        </w:tc>
        <w:tc>
          <w:tcPr>
            <w:tcW w:w="2880" w:type="dxa"/>
          </w:tcPr>
          <w:p w14:paraId="4D396124" w14:textId="77777777" w:rsidR="004B6859" w:rsidRPr="009312FC" w:rsidRDefault="004B6859" w:rsidP="007E07B8">
            <w:pPr>
              <w:keepNext/>
              <w:rPr>
                <w:b/>
              </w:rPr>
            </w:pPr>
            <w:r w:rsidRPr="009312FC">
              <w:rPr>
                <w:b/>
              </w:rPr>
              <w:t>Outside Influences</w:t>
            </w:r>
          </w:p>
        </w:tc>
        <w:tc>
          <w:tcPr>
            <w:tcW w:w="2880" w:type="dxa"/>
          </w:tcPr>
          <w:p w14:paraId="2D508044" w14:textId="77777777" w:rsidR="004B6859" w:rsidRPr="009312FC" w:rsidRDefault="004B6859" w:rsidP="007E07B8">
            <w:pPr>
              <w:keepNext/>
              <w:rPr>
                <w:b/>
              </w:rPr>
            </w:pPr>
            <w:r w:rsidRPr="009312FC">
              <w:rPr>
                <w:b/>
              </w:rPr>
              <w:t>Effect Today</w:t>
            </w:r>
          </w:p>
        </w:tc>
      </w:tr>
      <w:tr w:rsidR="004B6859" w14:paraId="052B7B1A" w14:textId="77777777" w:rsidTr="007E07B8">
        <w:trPr>
          <w:cantSplit/>
        </w:trPr>
        <w:tc>
          <w:tcPr>
            <w:tcW w:w="7200" w:type="dxa"/>
          </w:tcPr>
          <w:p w14:paraId="5CCB550B" w14:textId="77777777" w:rsidR="004B6859" w:rsidRDefault="0076551F" w:rsidP="007E07B8">
            <w:pPr>
              <w:keepNext/>
            </w:pPr>
            <w:r>
              <w:t>Event/Feelings</w:t>
            </w:r>
          </w:p>
          <w:p w14:paraId="7F8A6AF2" w14:textId="77777777" w:rsidR="00666634" w:rsidRDefault="00666634" w:rsidP="00666634">
            <w:pPr>
              <w:pStyle w:val="ListBullet"/>
              <w:keepNext/>
              <w:numPr>
                <w:ilvl w:val="0"/>
                <w:numId w:val="1"/>
              </w:numPr>
            </w:pPr>
          </w:p>
        </w:tc>
        <w:tc>
          <w:tcPr>
            <w:tcW w:w="2880" w:type="dxa"/>
            <w:vMerge w:val="restart"/>
          </w:tcPr>
          <w:p w14:paraId="7C35D1F4" w14:textId="77777777" w:rsidR="004B6859" w:rsidRDefault="004B6859" w:rsidP="007E07B8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 w:val="restart"/>
          </w:tcPr>
          <w:p w14:paraId="37C46A36" w14:textId="77777777" w:rsidR="004B6859" w:rsidRDefault="004B6859" w:rsidP="007E07B8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4B6859" w14:paraId="04EAD6AC" w14:textId="77777777" w:rsidTr="007E07B8">
        <w:trPr>
          <w:cantSplit/>
        </w:trPr>
        <w:tc>
          <w:tcPr>
            <w:tcW w:w="7200" w:type="dxa"/>
          </w:tcPr>
          <w:p w14:paraId="701E53FB" w14:textId="77777777" w:rsidR="004B6859" w:rsidRDefault="0076551F" w:rsidP="007E07B8">
            <w:pPr>
              <w:keepNext/>
            </w:pPr>
            <w:r>
              <w:t>Decisions/B</w:t>
            </w:r>
            <w:r w:rsidR="004B6859">
              <w:t>eliefs</w:t>
            </w:r>
          </w:p>
          <w:p w14:paraId="5688C595" w14:textId="77777777" w:rsidR="004B6859" w:rsidRDefault="004B6859" w:rsidP="007E07B8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5810D9A4" w14:textId="77777777" w:rsidR="004B6859" w:rsidRDefault="004B6859" w:rsidP="007E07B8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197A53BA" w14:textId="77777777" w:rsidR="004B6859" w:rsidRDefault="004B6859" w:rsidP="007E07B8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4B6859" w14:paraId="540AD860" w14:textId="77777777" w:rsidTr="007E07B8">
        <w:trPr>
          <w:cantSplit/>
        </w:trPr>
        <w:tc>
          <w:tcPr>
            <w:tcW w:w="7200" w:type="dxa"/>
          </w:tcPr>
          <w:p w14:paraId="403A3EA1" w14:textId="77777777" w:rsidR="004B6859" w:rsidRDefault="004B6859" w:rsidP="007E07B8">
            <w:r>
              <w:t>Strategies</w:t>
            </w:r>
          </w:p>
          <w:p w14:paraId="15817E88" w14:textId="77777777" w:rsidR="004B6859" w:rsidRDefault="004B6859" w:rsidP="007E07B8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23DFEB4B" w14:textId="77777777" w:rsidR="004B6859" w:rsidRDefault="004B6859" w:rsidP="007E07B8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60526573" w14:textId="77777777" w:rsidR="004B6859" w:rsidRDefault="004B6859" w:rsidP="007E07B8">
            <w:pPr>
              <w:pStyle w:val="ListBullet"/>
              <w:numPr>
                <w:ilvl w:val="0"/>
                <w:numId w:val="2"/>
              </w:numPr>
            </w:pPr>
          </w:p>
        </w:tc>
      </w:tr>
    </w:tbl>
    <w:p w14:paraId="3F1BAE6C" w14:textId="77777777" w:rsidR="0076551F" w:rsidRDefault="0076551F" w:rsidP="0076551F">
      <w:pPr>
        <w:pStyle w:val="Heading1"/>
      </w:pPr>
      <w:r w:rsidRPr="009312FC">
        <w:t>Next Age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7200"/>
        <w:gridCol w:w="2880"/>
        <w:gridCol w:w="2880"/>
      </w:tblGrid>
      <w:tr w:rsidR="0076551F" w:rsidRPr="009312FC" w14:paraId="3941CE1B" w14:textId="77777777" w:rsidTr="004B20C7">
        <w:trPr>
          <w:cantSplit/>
        </w:trPr>
        <w:tc>
          <w:tcPr>
            <w:tcW w:w="7200" w:type="dxa"/>
          </w:tcPr>
          <w:p w14:paraId="23FF2D05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The Part . . .</w:t>
            </w:r>
          </w:p>
        </w:tc>
        <w:tc>
          <w:tcPr>
            <w:tcW w:w="2880" w:type="dxa"/>
          </w:tcPr>
          <w:p w14:paraId="0F6ECCBF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Outside Influences</w:t>
            </w:r>
          </w:p>
        </w:tc>
        <w:tc>
          <w:tcPr>
            <w:tcW w:w="2880" w:type="dxa"/>
          </w:tcPr>
          <w:p w14:paraId="28B16A25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Effect Today</w:t>
            </w:r>
          </w:p>
        </w:tc>
      </w:tr>
      <w:tr w:rsidR="0076551F" w14:paraId="39F02219" w14:textId="77777777" w:rsidTr="004B20C7">
        <w:trPr>
          <w:cantSplit/>
        </w:trPr>
        <w:tc>
          <w:tcPr>
            <w:tcW w:w="7200" w:type="dxa"/>
          </w:tcPr>
          <w:p w14:paraId="2C8CB248" w14:textId="77777777" w:rsidR="0076551F" w:rsidRDefault="0076551F" w:rsidP="004B20C7">
            <w:pPr>
              <w:keepNext/>
            </w:pPr>
            <w:r>
              <w:t>Event/Feelings</w:t>
            </w:r>
          </w:p>
          <w:p w14:paraId="2CA05125" w14:textId="77777777" w:rsidR="0076551F" w:rsidRDefault="0076551F" w:rsidP="004B20C7">
            <w:pPr>
              <w:pStyle w:val="ListBullet"/>
              <w:keepNext/>
              <w:numPr>
                <w:ilvl w:val="0"/>
                <w:numId w:val="1"/>
              </w:numPr>
            </w:pPr>
          </w:p>
        </w:tc>
        <w:tc>
          <w:tcPr>
            <w:tcW w:w="2880" w:type="dxa"/>
            <w:vMerge w:val="restart"/>
          </w:tcPr>
          <w:p w14:paraId="1D55BBE1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 w:val="restart"/>
          </w:tcPr>
          <w:p w14:paraId="7D156C7E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4BD15C0B" w14:textId="77777777" w:rsidTr="004B20C7">
        <w:trPr>
          <w:cantSplit/>
        </w:trPr>
        <w:tc>
          <w:tcPr>
            <w:tcW w:w="7200" w:type="dxa"/>
          </w:tcPr>
          <w:p w14:paraId="4C58EA87" w14:textId="77777777" w:rsidR="0076551F" w:rsidRDefault="0076551F" w:rsidP="004B20C7">
            <w:pPr>
              <w:keepNext/>
            </w:pPr>
            <w:r>
              <w:t>Decisions/Beliefs</w:t>
            </w:r>
          </w:p>
          <w:p w14:paraId="0A2A27E5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0E49306B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28D34380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42C39CBD" w14:textId="77777777" w:rsidTr="004B20C7">
        <w:trPr>
          <w:cantSplit/>
        </w:trPr>
        <w:tc>
          <w:tcPr>
            <w:tcW w:w="7200" w:type="dxa"/>
          </w:tcPr>
          <w:p w14:paraId="39C4E3F8" w14:textId="77777777" w:rsidR="0076551F" w:rsidRDefault="0076551F" w:rsidP="004B20C7">
            <w:r>
              <w:t>Strategies</w:t>
            </w:r>
          </w:p>
          <w:p w14:paraId="516A6FFE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7B574760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5E5A217D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</w:tr>
    </w:tbl>
    <w:p w14:paraId="6560E0D0" w14:textId="77777777" w:rsidR="0076551F" w:rsidRDefault="0076551F" w:rsidP="0076551F">
      <w:pPr>
        <w:pStyle w:val="Heading1"/>
      </w:pPr>
      <w:r w:rsidRPr="009312FC">
        <w:lastRenderedPageBreak/>
        <w:t>Next Age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7200"/>
        <w:gridCol w:w="2880"/>
        <w:gridCol w:w="2880"/>
      </w:tblGrid>
      <w:tr w:rsidR="0076551F" w:rsidRPr="009312FC" w14:paraId="0B3DF129" w14:textId="77777777" w:rsidTr="004B20C7">
        <w:trPr>
          <w:cantSplit/>
        </w:trPr>
        <w:tc>
          <w:tcPr>
            <w:tcW w:w="7200" w:type="dxa"/>
          </w:tcPr>
          <w:p w14:paraId="509D89D1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The Part . . .</w:t>
            </w:r>
          </w:p>
        </w:tc>
        <w:tc>
          <w:tcPr>
            <w:tcW w:w="2880" w:type="dxa"/>
          </w:tcPr>
          <w:p w14:paraId="46BCF33D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Outside Influences</w:t>
            </w:r>
          </w:p>
        </w:tc>
        <w:tc>
          <w:tcPr>
            <w:tcW w:w="2880" w:type="dxa"/>
          </w:tcPr>
          <w:p w14:paraId="59CC3C9B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Effect Today</w:t>
            </w:r>
          </w:p>
        </w:tc>
      </w:tr>
      <w:tr w:rsidR="0076551F" w14:paraId="68C1B3F2" w14:textId="77777777" w:rsidTr="004B20C7">
        <w:trPr>
          <w:cantSplit/>
        </w:trPr>
        <w:tc>
          <w:tcPr>
            <w:tcW w:w="7200" w:type="dxa"/>
          </w:tcPr>
          <w:p w14:paraId="6259661E" w14:textId="77777777" w:rsidR="0076551F" w:rsidRDefault="0076551F" w:rsidP="004B20C7">
            <w:pPr>
              <w:keepNext/>
            </w:pPr>
            <w:r>
              <w:t>Event/Feelings</w:t>
            </w:r>
          </w:p>
          <w:p w14:paraId="1AAF7DE5" w14:textId="77777777" w:rsidR="0076551F" w:rsidRDefault="0076551F" w:rsidP="004B20C7">
            <w:pPr>
              <w:pStyle w:val="ListBullet"/>
              <w:keepNext/>
              <w:numPr>
                <w:ilvl w:val="0"/>
                <w:numId w:val="1"/>
              </w:numPr>
            </w:pPr>
          </w:p>
        </w:tc>
        <w:tc>
          <w:tcPr>
            <w:tcW w:w="2880" w:type="dxa"/>
            <w:vMerge w:val="restart"/>
          </w:tcPr>
          <w:p w14:paraId="597D6A5E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 w:val="restart"/>
          </w:tcPr>
          <w:p w14:paraId="3B66907C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37E038D1" w14:textId="77777777" w:rsidTr="004B20C7">
        <w:trPr>
          <w:cantSplit/>
        </w:trPr>
        <w:tc>
          <w:tcPr>
            <w:tcW w:w="7200" w:type="dxa"/>
          </w:tcPr>
          <w:p w14:paraId="6A212F04" w14:textId="77777777" w:rsidR="0076551F" w:rsidRDefault="0076551F" w:rsidP="004B20C7">
            <w:pPr>
              <w:keepNext/>
            </w:pPr>
            <w:r>
              <w:t>Decisions/Beliefs</w:t>
            </w:r>
          </w:p>
          <w:p w14:paraId="1615A012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56AA906E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6873A726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7CCB4C0B" w14:textId="77777777" w:rsidTr="004B20C7">
        <w:trPr>
          <w:cantSplit/>
        </w:trPr>
        <w:tc>
          <w:tcPr>
            <w:tcW w:w="7200" w:type="dxa"/>
          </w:tcPr>
          <w:p w14:paraId="2FF085DD" w14:textId="77777777" w:rsidR="0076551F" w:rsidRDefault="0076551F" w:rsidP="004B20C7">
            <w:r>
              <w:t>Strategies</w:t>
            </w:r>
          </w:p>
          <w:p w14:paraId="394C4441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3DE34AB4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53B5B41B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</w:tr>
    </w:tbl>
    <w:p w14:paraId="1E3132D7" w14:textId="77777777" w:rsidR="0076551F" w:rsidRDefault="0076551F" w:rsidP="0076551F">
      <w:pPr>
        <w:pStyle w:val="Heading1"/>
      </w:pPr>
      <w:r w:rsidRPr="009312FC">
        <w:t>Next Age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7200"/>
        <w:gridCol w:w="2880"/>
        <w:gridCol w:w="2880"/>
      </w:tblGrid>
      <w:tr w:rsidR="0076551F" w:rsidRPr="009312FC" w14:paraId="77DA092B" w14:textId="77777777" w:rsidTr="004B20C7">
        <w:trPr>
          <w:cantSplit/>
        </w:trPr>
        <w:tc>
          <w:tcPr>
            <w:tcW w:w="7200" w:type="dxa"/>
          </w:tcPr>
          <w:p w14:paraId="60782ADC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The Part . . .</w:t>
            </w:r>
          </w:p>
        </w:tc>
        <w:tc>
          <w:tcPr>
            <w:tcW w:w="2880" w:type="dxa"/>
          </w:tcPr>
          <w:p w14:paraId="7D112212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Outside Influences</w:t>
            </w:r>
          </w:p>
        </w:tc>
        <w:tc>
          <w:tcPr>
            <w:tcW w:w="2880" w:type="dxa"/>
          </w:tcPr>
          <w:p w14:paraId="1554F8D0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Effect Today</w:t>
            </w:r>
          </w:p>
        </w:tc>
      </w:tr>
      <w:tr w:rsidR="0076551F" w14:paraId="4A7AB8EB" w14:textId="77777777" w:rsidTr="004B20C7">
        <w:trPr>
          <w:cantSplit/>
        </w:trPr>
        <w:tc>
          <w:tcPr>
            <w:tcW w:w="7200" w:type="dxa"/>
          </w:tcPr>
          <w:p w14:paraId="029EAD03" w14:textId="77777777" w:rsidR="0076551F" w:rsidRDefault="0076551F" w:rsidP="004B20C7">
            <w:pPr>
              <w:keepNext/>
            </w:pPr>
            <w:r>
              <w:t>Event/Feelings</w:t>
            </w:r>
          </w:p>
          <w:p w14:paraId="1C5FFF45" w14:textId="77777777" w:rsidR="0076551F" w:rsidRDefault="0076551F" w:rsidP="004B20C7">
            <w:pPr>
              <w:pStyle w:val="ListBullet"/>
              <w:keepNext/>
              <w:numPr>
                <w:ilvl w:val="0"/>
                <w:numId w:val="1"/>
              </w:numPr>
            </w:pPr>
          </w:p>
        </w:tc>
        <w:tc>
          <w:tcPr>
            <w:tcW w:w="2880" w:type="dxa"/>
            <w:vMerge w:val="restart"/>
          </w:tcPr>
          <w:p w14:paraId="29D0AFDE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 w:val="restart"/>
          </w:tcPr>
          <w:p w14:paraId="45F7B229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66E4AED7" w14:textId="77777777" w:rsidTr="004B20C7">
        <w:trPr>
          <w:cantSplit/>
        </w:trPr>
        <w:tc>
          <w:tcPr>
            <w:tcW w:w="7200" w:type="dxa"/>
          </w:tcPr>
          <w:p w14:paraId="6114EA08" w14:textId="77777777" w:rsidR="0076551F" w:rsidRDefault="0076551F" w:rsidP="004B20C7">
            <w:pPr>
              <w:keepNext/>
            </w:pPr>
            <w:r>
              <w:t>Decisions/Beliefs</w:t>
            </w:r>
          </w:p>
          <w:p w14:paraId="7A632CDD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49BD1312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75916BE2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67DE8FCA" w14:textId="77777777" w:rsidTr="004B20C7">
        <w:trPr>
          <w:cantSplit/>
        </w:trPr>
        <w:tc>
          <w:tcPr>
            <w:tcW w:w="7200" w:type="dxa"/>
          </w:tcPr>
          <w:p w14:paraId="6E14641D" w14:textId="77777777" w:rsidR="0076551F" w:rsidRDefault="0076551F" w:rsidP="004B20C7">
            <w:r>
              <w:t>Strategies</w:t>
            </w:r>
          </w:p>
          <w:p w14:paraId="1F51AFF6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1BD83AEC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51593F4F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</w:tr>
    </w:tbl>
    <w:p w14:paraId="603F2D45" w14:textId="77777777" w:rsidR="0076551F" w:rsidRDefault="0076551F" w:rsidP="0076551F">
      <w:pPr>
        <w:pStyle w:val="Heading1"/>
      </w:pPr>
      <w:r w:rsidRPr="009312FC">
        <w:t>Next Age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7200"/>
        <w:gridCol w:w="2880"/>
        <w:gridCol w:w="2880"/>
      </w:tblGrid>
      <w:tr w:rsidR="0076551F" w:rsidRPr="009312FC" w14:paraId="289C922F" w14:textId="77777777" w:rsidTr="004B20C7">
        <w:trPr>
          <w:cantSplit/>
        </w:trPr>
        <w:tc>
          <w:tcPr>
            <w:tcW w:w="7200" w:type="dxa"/>
          </w:tcPr>
          <w:p w14:paraId="72B897B1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The Part . . .</w:t>
            </w:r>
          </w:p>
        </w:tc>
        <w:tc>
          <w:tcPr>
            <w:tcW w:w="2880" w:type="dxa"/>
          </w:tcPr>
          <w:p w14:paraId="2EA04329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Outside Influences</w:t>
            </w:r>
          </w:p>
        </w:tc>
        <w:tc>
          <w:tcPr>
            <w:tcW w:w="2880" w:type="dxa"/>
          </w:tcPr>
          <w:p w14:paraId="553D3810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Effect Today</w:t>
            </w:r>
          </w:p>
        </w:tc>
      </w:tr>
      <w:tr w:rsidR="0076551F" w14:paraId="4B0BEA71" w14:textId="77777777" w:rsidTr="004B20C7">
        <w:trPr>
          <w:cantSplit/>
        </w:trPr>
        <w:tc>
          <w:tcPr>
            <w:tcW w:w="7200" w:type="dxa"/>
          </w:tcPr>
          <w:p w14:paraId="19A0DCC9" w14:textId="77777777" w:rsidR="0076551F" w:rsidRDefault="0076551F" w:rsidP="004B20C7">
            <w:pPr>
              <w:keepNext/>
            </w:pPr>
            <w:r>
              <w:t>Event/Feelings</w:t>
            </w:r>
          </w:p>
          <w:p w14:paraId="4B42B7FA" w14:textId="77777777" w:rsidR="0076551F" w:rsidRDefault="0076551F" w:rsidP="004B20C7">
            <w:pPr>
              <w:pStyle w:val="ListBullet"/>
              <w:keepNext/>
              <w:numPr>
                <w:ilvl w:val="0"/>
                <w:numId w:val="1"/>
              </w:numPr>
            </w:pPr>
          </w:p>
        </w:tc>
        <w:tc>
          <w:tcPr>
            <w:tcW w:w="2880" w:type="dxa"/>
            <w:vMerge w:val="restart"/>
          </w:tcPr>
          <w:p w14:paraId="5998CB0F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 w:val="restart"/>
          </w:tcPr>
          <w:p w14:paraId="55B2E51A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6754A1E2" w14:textId="77777777" w:rsidTr="004B20C7">
        <w:trPr>
          <w:cantSplit/>
        </w:trPr>
        <w:tc>
          <w:tcPr>
            <w:tcW w:w="7200" w:type="dxa"/>
          </w:tcPr>
          <w:p w14:paraId="232DBC48" w14:textId="77777777" w:rsidR="0076551F" w:rsidRDefault="0076551F" w:rsidP="004B20C7">
            <w:pPr>
              <w:keepNext/>
            </w:pPr>
            <w:r>
              <w:t>Decisions/Beliefs</w:t>
            </w:r>
          </w:p>
          <w:p w14:paraId="2C9CD7B8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180C8537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335F3A84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6251054C" w14:textId="77777777" w:rsidTr="004B20C7">
        <w:trPr>
          <w:cantSplit/>
        </w:trPr>
        <w:tc>
          <w:tcPr>
            <w:tcW w:w="7200" w:type="dxa"/>
          </w:tcPr>
          <w:p w14:paraId="34D34354" w14:textId="77777777" w:rsidR="0076551F" w:rsidRDefault="0076551F" w:rsidP="004B20C7">
            <w:r>
              <w:t>Strategies</w:t>
            </w:r>
          </w:p>
          <w:p w14:paraId="27CABA65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275D761B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4788B33D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</w:tr>
    </w:tbl>
    <w:p w14:paraId="59452227" w14:textId="77777777" w:rsidR="0076551F" w:rsidRDefault="0076551F" w:rsidP="0076551F">
      <w:pPr>
        <w:pStyle w:val="Heading1"/>
      </w:pPr>
      <w:r w:rsidRPr="009312FC">
        <w:lastRenderedPageBreak/>
        <w:t>Next Age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7200"/>
        <w:gridCol w:w="2880"/>
        <w:gridCol w:w="2880"/>
      </w:tblGrid>
      <w:tr w:rsidR="0076551F" w:rsidRPr="009312FC" w14:paraId="69A2A1A1" w14:textId="77777777" w:rsidTr="004B20C7">
        <w:trPr>
          <w:cantSplit/>
        </w:trPr>
        <w:tc>
          <w:tcPr>
            <w:tcW w:w="7200" w:type="dxa"/>
          </w:tcPr>
          <w:p w14:paraId="4C3C2170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The Part . . .</w:t>
            </w:r>
          </w:p>
        </w:tc>
        <w:tc>
          <w:tcPr>
            <w:tcW w:w="2880" w:type="dxa"/>
          </w:tcPr>
          <w:p w14:paraId="39DB9569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Outside Influences</w:t>
            </w:r>
          </w:p>
        </w:tc>
        <w:tc>
          <w:tcPr>
            <w:tcW w:w="2880" w:type="dxa"/>
          </w:tcPr>
          <w:p w14:paraId="37FFC12D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Effect Today</w:t>
            </w:r>
          </w:p>
        </w:tc>
      </w:tr>
      <w:tr w:rsidR="0076551F" w14:paraId="2C6ABBDD" w14:textId="77777777" w:rsidTr="004B20C7">
        <w:trPr>
          <w:cantSplit/>
        </w:trPr>
        <w:tc>
          <w:tcPr>
            <w:tcW w:w="7200" w:type="dxa"/>
          </w:tcPr>
          <w:p w14:paraId="1F1F85DE" w14:textId="77777777" w:rsidR="0076551F" w:rsidRDefault="0076551F" w:rsidP="004B20C7">
            <w:pPr>
              <w:keepNext/>
            </w:pPr>
            <w:r>
              <w:t>Event/Feelings</w:t>
            </w:r>
          </w:p>
          <w:p w14:paraId="175F4A1A" w14:textId="77777777" w:rsidR="0076551F" w:rsidRDefault="0076551F" w:rsidP="004B20C7">
            <w:pPr>
              <w:pStyle w:val="ListBullet"/>
              <w:keepNext/>
              <w:numPr>
                <w:ilvl w:val="0"/>
                <w:numId w:val="1"/>
              </w:numPr>
            </w:pPr>
          </w:p>
        </w:tc>
        <w:tc>
          <w:tcPr>
            <w:tcW w:w="2880" w:type="dxa"/>
            <w:vMerge w:val="restart"/>
          </w:tcPr>
          <w:p w14:paraId="3DAA809E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 w:val="restart"/>
          </w:tcPr>
          <w:p w14:paraId="5114F794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0F882CAA" w14:textId="77777777" w:rsidTr="004B20C7">
        <w:trPr>
          <w:cantSplit/>
        </w:trPr>
        <w:tc>
          <w:tcPr>
            <w:tcW w:w="7200" w:type="dxa"/>
          </w:tcPr>
          <w:p w14:paraId="15B5D19F" w14:textId="77777777" w:rsidR="0076551F" w:rsidRDefault="0076551F" w:rsidP="004B20C7">
            <w:pPr>
              <w:keepNext/>
            </w:pPr>
            <w:r>
              <w:t>Decisions/Beliefs</w:t>
            </w:r>
          </w:p>
          <w:p w14:paraId="7B378D69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1D38EE62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2C1DD52F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724A732A" w14:textId="77777777" w:rsidTr="004B20C7">
        <w:trPr>
          <w:cantSplit/>
        </w:trPr>
        <w:tc>
          <w:tcPr>
            <w:tcW w:w="7200" w:type="dxa"/>
          </w:tcPr>
          <w:p w14:paraId="76263F42" w14:textId="77777777" w:rsidR="0076551F" w:rsidRDefault="0076551F" w:rsidP="004B20C7">
            <w:r>
              <w:t>Strategies</w:t>
            </w:r>
          </w:p>
          <w:p w14:paraId="3455CE73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5ADDD4D6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0B3B0564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</w:tr>
    </w:tbl>
    <w:p w14:paraId="2D31080C" w14:textId="77777777" w:rsidR="0076551F" w:rsidRDefault="0076551F" w:rsidP="0076551F">
      <w:pPr>
        <w:pStyle w:val="Heading1"/>
      </w:pPr>
      <w:r w:rsidRPr="009312FC">
        <w:t>Next Age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7200"/>
        <w:gridCol w:w="2880"/>
        <w:gridCol w:w="2880"/>
      </w:tblGrid>
      <w:tr w:rsidR="0076551F" w:rsidRPr="009312FC" w14:paraId="443CEABE" w14:textId="77777777" w:rsidTr="004B20C7">
        <w:trPr>
          <w:cantSplit/>
        </w:trPr>
        <w:tc>
          <w:tcPr>
            <w:tcW w:w="7200" w:type="dxa"/>
          </w:tcPr>
          <w:p w14:paraId="4D0E7C84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The Part . . .</w:t>
            </w:r>
          </w:p>
        </w:tc>
        <w:tc>
          <w:tcPr>
            <w:tcW w:w="2880" w:type="dxa"/>
          </w:tcPr>
          <w:p w14:paraId="3FCBAAB8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Outside Influences</w:t>
            </w:r>
          </w:p>
        </w:tc>
        <w:tc>
          <w:tcPr>
            <w:tcW w:w="2880" w:type="dxa"/>
          </w:tcPr>
          <w:p w14:paraId="03613BB9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Effect Today</w:t>
            </w:r>
          </w:p>
        </w:tc>
      </w:tr>
      <w:tr w:rsidR="0076551F" w14:paraId="2FD135FE" w14:textId="77777777" w:rsidTr="004B20C7">
        <w:trPr>
          <w:cantSplit/>
        </w:trPr>
        <w:tc>
          <w:tcPr>
            <w:tcW w:w="7200" w:type="dxa"/>
          </w:tcPr>
          <w:p w14:paraId="70066040" w14:textId="77777777" w:rsidR="0076551F" w:rsidRDefault="0076551F" w:rsidP="004B20C7">
            <w:pPr>
              <w:keepNext/>
            </w:pPr>
            <w:r>
              <w:t>Event/Feelings</w:t>
            </w:r>
          </w:p>
          <w:p w14:paraId="3FA7604D" w14:textId="77777777" w:rsidR="0076551F" w:rsidRDefault="0076551F" w:rsidP="004B20C7">
            <w:pPr>
              <w:pStyle w:val="ListBullet"/>
              <w:keepNext/>
              <w:numPr>
                <w:ilvl w:val="0"/>
                <w:numId w:val="1"/>
              </w:numPr>
            </w:pPr>
          </w:p>
        </w:tc>
        <w:tc>
          <w:tcPr>
            <w:tcW w:w="2880" w:type="dxa"/>
            <w:vMerge w:val="restart"/>
          </w:tcPr>
          <w:p w14:paraId="132636ED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 w:val="restart"/>
          </w:tcPr>
          <w:p w14:paraId="3C15EA7B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0478BEC6" w14:textId="77777777" w:rsidTr="004B20C7">
        <w:trPr>
          <w:cantSplit/>
        </w:trPr>
        <w:tc>
          <w:tcPr>
            <w:tcW w:w="7200" w:type="dxa"/>
          </w:tcPr>
          <w:p w14:paraId="08112BCA" w14:textId="77777777" w:rsidR="0076551F" w:rsidRDefault="0076551F" w:rsidP="004B20C7">
            <w:pPr>
              <w:keepNext/>
            </w:pPr>
            <w:r>
              <w:t>Decisions/Beliefs</w:t>
            </w:r>
          </w:p>
          <w:p w14:paraId="15C9A80C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744088A8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6AC78CFD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06D9E465" w14:textId="77777777" w:rsidTr="004B20C7">
        <w:trPr>
          <w:cantSplit/>
        </w:trPr>
        <w:tc>
          <w:tcPr>
            <w:tcW w:w="7200" w:type="dxa"/>
          </w:tcPr>
          <w:p w14:paraId="273B64F5" w14:textId="77777777" w:rsidR="0076551F" w:rsidRDefault="0076551F" w:rsidP="004B20C7">
            <w:r>
              <w:t>Strategies</w:t>
            </w:r>
          </w:p>
          <w:p w14:paraId="2C9CD93B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18467830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627D956A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</w:tr>
    </w:tbl>
    <w:p w14:paraId="701BA4D8" w14:textId="77777777" w:rsidR="0076551F" w:rsidRDefault="0076551F" w:rsidP="0076551F">
      <w:pPr>
        <w:pStyle w:val="Heading1"/>
      </w:pPr>
      <w:r w:rsidRPr="009312FC">
        <w:t>Next Age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7200"/>
        <w:gridCol w:w="2880"/>
        <w:gridCol w:w="2880"/>
      </w:tblGrid>
      <w:tr w:rsidR="0076551F" w:rsidRPr="009312FC" w14:paraId="42EF1771" w14:textId="77777777" w:rsidTr="004B20C7">
        <w:trPr>
          <w:cantSplit/>
        </w:trPr>
        <w:tc>
          <w:tcPr>
            <w:tcW w:w="7200" w:type="dxa"/>
          </w:tcPr>
          <w:p w14:paraId="6F8FEE79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The Part . . .</w:t>
            </w:r>
          </w:p>
        </w:tc>
        <w:tc>
          <w:tcPr>
            <w:tcW w:w="2880" w:type="dxa"/>
          </w:tcPr>
          <w:p w14:paraId="7FBC8978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Outside Influences</w:t>
            </w:r>
          </w:p>
        </w:tc>
        <w:tc>
          <w:tcPr>
            <w:tcW w:w="2880" w:type="dxa"/>
          </w:tcPr>
          <w:p w14:paraId="7EF2C7FC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Effect Today</w:t>
            </w:r>
          </w:p>
        </w:tc>
      </w:tr>
      <w:tr w:rsidR="0076551F" w14:paraId="7EF8C544" w14:textId="77777777" w:rsidTr="004B20C7">
        <w:trPr>
          <w:cantSplit/>
        </w:trPr>
        <w:tc>
          <w:tcPr>
            <w:tcW w:w="7200" w:type="dxa"/>
          </w:tcPr>
          <w:p w14:paraId="69631E7E" w14:textId="77777777" w:rsidR="0076551F" w:rsidRDefault="0076551F" w:rsidP="004B20C7">
            <w:pPr>
              <w:keepNext/>
            </w:pPr>
            <w:r>
              <w:t>Event/Feelings</w:t>
            </w:r>
          </w:p>
          <w:p w14:paraId="1A95BCD0" w14:textId="77777777" w:rsidR="0076551F" w:rsidRDefault="0076551F" w:rsidP="004B20C7">
            <w:pPr>
              <w:pStyle w:val="ListBullet"/>
              <w:keepNext/>
              <w:numPr>
                <w:ilvl w:val="0"/>
                <w:numId w:val="1"/>
              </w:numPr>
            </w:pPr>
          </w:p>
        </w:tc>
        <w:tc>
          <w:tcPr>
            <w:tcW w:w="2880" w:type="dxa"/>
            <w:vMerge w:val="restart"/>
          </w:tcPr>
          <w:p w14:paraId="7D7946C2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 w:val="restart"/>
          </w:tcPr>
          <w:p w14:paraId="309C8075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2B695942" w14:textId="77777777" w:rsidTr="004B20C7">
        <w:trPr>
          <w:cantSplit/>
        </w:trPr>
        <w:tc>
          <w:tcPr>
            <w:tcW w:w="7200" w:type="dxa"/>
          </w:tcPr>
          <w:p w14:paraId="28B4CDD2" w14:textId="77777777" w:rsidR="0076551F" w:rsidRDefault="0076551F" w:rsidP="004B20C7">
            <w:pPr>
              <w:keepNext/>
            </w:pPr>
            <w:r>
              <w:t>Decisions/Beliefs</w:t>
            </w:r>
          </w:p>
          <w:p w14:paraId="3B48BE8A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70C29862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745CE926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11BFA86C" w14:textId="77777777" w:rsidTr="004B20C7">
        <w:trPr>
          <w:cantSplit/>
        </w:trPr>
        <w:tc>
          <w:tcPr>
            <w:tcW w:w="7200" w:type="dxa"/>
          </w:tcPr>
          <w:p w14:paraId="0391F599" w14:textId="77777777" w:rsidR="0076551F" w:rsidRDefault="0076551F" w:rsidP="004B20C7">
            <w:r>
              <w:t>Strategies</w:t>
            </w:r>
          </w:p>
          <w:p w14:paraId="1187A00A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1B134E9E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4EBBB29A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</w:tr>
    </w:tbl>
    <w:p w14:paraId="00ACEEFC" w14:textId="77777777" w:rsidR="0076551F" w:rsidRDefault="0076551F" w:rsidP="0076551F">
      <w:pPr>
        <w:pStyle w:val="Heading1"/>
      </w:pPr>
      <w:r w:rsidRPr="009312FC">
        <w:lastRenderedPageBreak/>
        <w:t>Next Age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7200"/>
        <w:gridCol w:w="2880"/>
        <w:gridCol w:w="2880"/>
      </w:tblGrid>
      <w:tr w:rsidR="0076551F" w:rsidRPr="009312FC" w14:paraId="7D38297E" w14:textId="77777777" w:rsidTr="004B20C7">
        <w:trPr>
          <w:cantSplit/>
        </w:trPr>
        <w:tc>
          <w:tcPr>
            <w:tcW w:w="7200" w:type="dxa"/>
          </w:tcPr>
          <w:p w14:paraId="0558F26C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The Part . . .</w:t>
            </w:r>
          </w:p>
        </w:tc>
        <w:tc>
          <w:tcPr>
            <w:tcW w:w="2880" w:type="dxa"/>
          </w:tcPr>
          <w:p w14:paraId="4058C78B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Outside Influences</w:t>
            </w:r>
          </w:p>
        </w:tc>
        <w:tc>
          <w:tcPr>
            <w:tcW w:w="2880" w:type="dxa"/>
          </w:tcPr>
          <w:p w14:paraId="28EBE836" w14:textId="77777777" w:rsidR="0076551F" w:rsidRPr="009312FC" w:rsidRDefault="0076551F" w:rsidP="004B20C7">
            <w:pPr>
              <w:keepNext/>
              <w:rPr>
                <w:b/>
              </w:rPr>
            </w:pPr>
            <w:r w:rsidRPr="009312FC">
              <w:rPr>
                <w:b/>
              </w:rPr>
              <w:t>Effect Today</w:t>
            </w:r>
          </w:p>
        </w:tc>
      </w:tr>
      <w:tr w:rsidR="0076551F" w14:paraId="0B9E2159" w14:textId="77777777" w:rsidTr="004B20C7">
        <w:trPr>
          <w:cantSplit/>
        </w:trPr>
        <w:tc>
          <w:tcPr>
            <w:tcW w:w="7200" w:type="dxa"/>
          </w:tcPr>
          <w:p w14:paraId="6E9CCAB8" w14:textId="77777777" w:rsidR="0076551F" w:rsidRDefault="0076551F" w:rsidP="004B20C7">
            <w:pPr>
              <w:keepNext/>
            </w:pPr>
            <w:r>
              <w:t>Event/Feelings</w:t>
            </w:r>
          </w:p>
          <w:p w14:paraId="1019F01B" w14:textId="77777777" w:rsidR="0076551F" w:rsidRDefault="0076551F" w:rsidP="004B20C7">
            <w:pPr>
              <w:pStyle w:val="ListBullet"/>
              <w:keepNext/>
              <w:numPr>
                <w:ilvl w:val="0"/>
                <w:numId w:val="1"/>
              </w:numPr>
            </w:pPr>
          </w:p>
        </w:tc>
        <w:tc>
          <w:tcPr>
            <w:tcW w:w="2880" w:type="dxa"/>
            <w:vMerge w:val="restart"/>
          </w:tcPr>
          <w:p w14:paraId="4E1CE7A4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 w:val="restart"/>
          </w:tcPr>
          <w:p w14:paraId="45EF6262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1D686F3D" w14:textId="77777777" w:rsidTr="004B20C7">
        <w:trPr>
          <w:cantSplit/>
        </w:trPr>
        <w:tc>
          <w:tcPr>
            <w:tcW w:w="7200" w:type="dxa"/>
          </w:tcPr>
          <w:p w14:paraId="4C71FB58" w14:textId="77777777" w:rsidR="0076551F" w:rsidRDefault="0076551F" w:rsidP="004B20C7">
            <w:pPr>
              <w:keepNext/>
            </w:pPr>
            <w:r>
              <w:t>Decisions/Beliefs</w:t>
            </w:r>
          </w:p>
          <w:p w14:paraId="4BC438A8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41BE6F21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41BA269F" w14:textId="77777777" w:rsidR="0076551F" w:rsidRDefault="0076551F" w:rsidP="004B20C7">
            <w:pPr>
              <w:pStyle w:val="ListBullet"/>
              <w:keepNext/>
              <w:numPr>
                <w:ilvl w:val="0"/>
                <w:numId w:val="2"/>
              </w:numPr>
            </w:pPr>
          </w:p>
        </w:tc>
      </w:tr>
      <w:tr w:rsidR="0076551F" w14:paraId="449E5B03" w14:textId="77777777" w:rsidTr="004B20C7">
        <w:trPr>
          <w:cantSplit/>
        </w:trPr>
        <w:tc>
          <w:tcPr>
            <w:tcW w:w="7200" w:type="dxa"/>
          </w:tcPr>
          <w:p w14:paraId="4A8049F5" w14:textId="77777777" w:rsidR="0076551F" w:rsidRDefault="0076551F" w:rsidP="004B20C7">
            <w:r>
              <w:t>Strategies</w:t>
            </w:r>
          </w:p>
          <w:p w14:paraId="36A20AD4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01864428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  <w:tc>
          <w:tcPr>
            <w:tcW w:w="2880" w:type="dxa"/>
            <w:vMerge/>
          </w:tcPr>
          <w:p w14:paraId="16F15D8B" w14:textId="77777777" w:rsidR="0076551F" w:rsidRDefault="0076551F" w:rsidP="004B20C7">
            <w:pPr>
              <w:pStyle w:val="ListBullet"/>
              <w:numPr>
                <w:ilvl w:val="0"/>
                <w:numId w:val="2"/>
              </w:numPr>
            </w:pPr>
          </w:p>
        </w:tc>
      </w:tr>
    </w:tbl>
    <w:p w14:paraId="0A166C4E" w14:textId="77777777" w:rsidR="00904730" w:rsidRPr="00904730" w:rsidRDefault="00904730" w:rsidP="0076551F">
      <w:pPr>
        <w:pStyle w:val="Heading1"/>
      </w:pPr>
    </w:p>
    <w:sectPr w:rsidR="00904730" w:rsidRPr="00904730" w:rsidSect="0090473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A7074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70AE0C1C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785826B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A3D"/>
    <w:rsid w:val="003F063F"/>
    <w:rsid w:val="004B6859"/>
    <w:rsid w:val="00666634"/>
    <w:rsid w:val="0076551F"/>
    <w:rsid w:val="00842A64"/>
    <w:rsid w:val="00904730"/>
    <w:rsid w:val="009312FC"/>
    <w:rsid w:val="00961438"/>
    <w:rsid w:val="00A31477"/>
    <w:rsid w:val="00A97174"/>
    <w:rsid w:val="00EA4A3D"/>
    <w:rsid w:val="00F2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B61EB"/>
  <w15:chartTrackingRefBased/>
  <w15:docId w15:val="{FD1C1052-12C6-4EB9-8838-ECFE3664C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12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47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2F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9047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047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Bullet">
    <w:name w:val="List Bullet"/>
    <w:basedOn w:val="Normal"/>
    <w:uiPriority w:val="99"/>
    <w:unhideWhenUsed/>
    <w:rsid w:val="009312FC"/>
    <w:pPr>
      <w:contextualSpacing/>
    </w:pPr>
  </w:style>
  <w:style w:type="paragraph" w:styleId="ListParagraph">
    <w:name w:val="List Paragraph"/>
    <w:basedOn w:val="Normal"/>
    <w:uiPriority w:val="34"/>
    <w:qFormat/>
    <w:rsid w:val="004B6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tr\Downloads\Storyline%20Notetaking%20Template%20-%20Maureen's%20Samp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Storyline Notetaking Template - Maureen's Sample</Template>
  <TotalTime>0</TotalTime>
  <Pages>4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 Shared Services Ontario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Tricia Rande</dc:creator>
  <cp:keywords/>
  <dc:description/>
  <cp:lastModifiedBy>Tricia Rande</cp:lastModifiedBy>
  <cp:revision>1</cp:revision>
  <dcterms:created xsi:type="dcterms:W3CDTF">2020-06-25T17:51:00Z</dcterms:created>
  <dcterms:modified xsi:type="dcterms:W3CDTF">2020-06-25T17:51:00Z</dcterms:modified>
</cp:coreProperties>
</file>